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2E25A" w14:textId="77777777" w:rsidR="008911C7" w:rsidRDefault="008911C7" w:rsidP="00D11FB4">
      <w:pPr>
        <w:pStyle w:val="Heading3"/>
        <w:rPr>
          <w:rFonts w:eastAsia="Hand Of Sean"/>
        </w:rPr>
      </w:pPr>
    </w:p>
    <w:p w14:paraId="2CA26419" w14:textId="77777777" w:rsidR="008911C7" w:rsidRDefault="008911C7" w:rsidP="00D11FB4">
      <w:pPr>
        <w:pStyle w:val="Heading3"/>
        <w:rPr>
          <w:rFonts w:eastAsia="Hand Of Sean"/>
        </w:rPr>
      </w:pPr>
    </w:p>
    <w:p w14:paraId="6CE6DEE8" w14:textId="77777777" w:rsidR="008911C7" w:rsidRDefault="008911C7" w:rsidP="00D11FB4">
      <w:pPr>
        <w:pStyle w:val="Heading3"/>
        <w:rPr>
          <w:rFonts w:eastAsia="Hand Of Sean"/>
        </w:rPr>
      </w:pPr>
    </w:p>
    <w:p w14:paraId="70026396" w14:textId="77777777" w:rsidR="008911C7" w:rsidRDefault="008911C7" w:rsidP="00D11FB4">
      <w:pPr>
        <w:pStyle w:val="Heading3"/>
        <w:rPr>
          <w:rFonts w:eastAsia="Hand Of Sean"/>
        </w:rPr>
      </w:pPr>
    </w:p>
    <w:p w14:paraId="26B374B2"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51BFD" id="_x0000_t202" coordsize="21600,21600" o:spt="202" path="m,l,21600r21600,l21600,xe">
                <v:stroke joinstyle="miter"/>
                <v:path gradientshapeok="t" o:connecttype="rect"/>
              </v:shapetype>
              <v:shape id="Text Box 7" o:spid="_x0000_s1026" type="#_x0000_t202"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0B783"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5587b4 [3204]"/>
            </w:pict>
          </mc:Fallback>
        </mc:AlternateContent>
      </w:r>
    </w:p>
    <w:p w14:paraId="4D90863D" w14:textId="77777777" w:rsidR="005111AD" w:rsidRPr="00B4441F" w:rsidRDefault="005111AD" w:rsidP="00D11FB4">
      <w:pPr>
        <w:pStyle w:val="Heading3"/>
        <w:rPr>
          <w:rFonts w:eastAsia="Hand Of Sean"/>
        </w:rPr>
      </w:pPr>
    </w:p>
    <w:p w14:paraId="3C7AA721" w14:textId="77777777" w:rsidR="0081392D" w:rsidRPr="00D5763E" w:rsidRDefault="00865DF3" w:rsidP="00D11FB4">
      <w:pPr>
        <w:spacing w:before="1800"/>
        <w:rPr>
          <w:rFonts w:ascii="Hand Of Sean" w:eastAsia="Hand Of Sean" w:hAnsi="Hand Of Sean" w:cs="Arial"/>
          <w:b/>
          <w:color w:val="5587B4" w:themeColor="accent1"/>
          <w:sz w:val="56"/>
          <w:szCs w:val="56"/>
        </w:rPr>
      </w:pPr>
      <w:r w:rsidRPr="00FF2156">
        <w:rPr>
          <w:rFonts w:eastAsia="Hand Of Sean"/>
          <w:noProof/>
          <w:lang w:eastAsia="en-GB"/>
        </w:rPr>
        <w:drawing>
          <wp:anchor distT="0" distB="0" distL="114300" distR="114300" simplePos="0" relativeHeight="251667456" behindDoc="0" locked="0" layoutInCell="1" allowOverlap="1" wp14:anchorId="3C4E7275" wp14:editId="2889C30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480CADAD" wp14:editId="296FAB8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480CADAD"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v:textbox>
                <w10:wrap anchorx="margin"/>
              </v:rect>
            </w:pict>
          </mc:Fallback>
        </mc:AlternateContent>
      </w:r>
      <w:r w:rsidR="009F6720">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FA9D"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" fillcolor="#bfd1e3" stroked="f">
                <v:fill opacity="58853f"/>
              </v:rect>
            </w:pict>
          </mc:Fallback>
        </mc:AlternateContent>
      </w:r>
    </w:p>
    <w:p w14:paraId="486A7614" w14:textId="77777777" w:rsidR="003E2136" w:rsidRPr="00D5763E" w:rsidRDefault="003E2136" w:rsidP="00D11FB4">
      <w:pPr>
        <w:rPr>
          <w:color w:val="5587B4" w:themeColor="accent1"/>
        </w:rPr>
      </w:pPr>
    </w:p>
    <w:p w14:paraId="3740B5FB" w14:textId="77777777" w:rsidR="003E2136" w:rsidRDefault="003E2136" w:rsidP="00D11FB4"/>
    <w:p w14:paraId="48923A6C" w14:textId="77777777" w:rsidR="003E2136" w:rsidRDefault="003E2136" w:rsidP="00D11FB4"/>
    <w:p w14:paraId="2CD80BB7" w14:textId="77777777" w:rsidR="003E2136" w:rsidRDefault="003E2136" w:rsidP="00D11FB4"/>
    <w:p w14:paraId="77463415" w14:textId="77777777" w:rsidR="003E2136" w:rsidRDefault="003E2136" w:rsidP="00D11FB4"/>
    <w:p w14:paraId="5B490A34" w14:textId="77777777" w:rsidR="003E2136" w:rsidRDefault="003E2136" w:rsidP="00D11FB4"/>
    <w:p w14:paraId="1C196168" w14:textId="77777777" w:rsidR="003012DB" w:rsidRDefault="003012DB" w:rsidP="00D11FB4">
      <w:pPr>
        <w:pStyle w:val="TOCHeading"/>
        <w:rPr>
          <w:rFonts w:ascii="Arial" w:hAnsi="Arial" w:cs="Arial"/>
          <w:color w:val="005B82"/>
        </w:rPr>
      </w:pPr>
    </w:p>
    <w:p w14:paraId="14BA9792" w14:textId="77777777" w:rsidR="005111AD" w:rsidRDefault="005111AD" w:rsidP="00D11FB4">
      <w:pPr>
        <w:spacing w:after="0"/>
        <w:rPr>
          <w:rFonts w:ascii="Arial" w:hAnsi="Arial" w:cs="Arial"/>
          <w:b/>
          <w:bCs/>
          <w:color w:val="005B82"/>
          <w:sz w:val="28"/>
          <w:szCs w:val="28"/>
          <w:lang w:val="en-US"/>
        </w:rPr>
      </w:pPr>
    </w:p>
    <w:p w14:paraId="555565C6" w14:textId="77777777" w:rsidR="006C2447" w:rsidRDefault="006C2447" w:rsidP="00D11FB4">
      <w:pPr>
        <w:spacing w:after="0"/>
        <w:rPr>
          <w:rFonts w:ascii="Arial" w:eastAsia="Hand Of Sean" w:hAnsi="Arial" w:cs="Arial"/>
          <w:color w:val="005B82"/>
        </w:rPr>
        <w:sectPr w:rsidR="006C2447" w:rsidSect="00442AB2">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482E3D70"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30F7C9BB"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2D02CED2" w14:textId="77777777" w:rsidR="000F3ADB" w:rsidRDefault="00000000">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5FC5177E" w14:textId="77777777" w:rsidR="000F3ADB" w:rsidRDefault="00000000">
      <w:pPr>
        <w:pStyle w:val="TOC1"/>
        <w:rPr>
          <w:rFonts w:asciiTheme="minorHAnsi" w:eastAsiaTheme="minorEastAsia" w:hAnsiTheme="minorHAnsi" w:cstheme="minorBidi"/>
          <w:color w:val="auto"/>
          <w:lang w:eastAsia="en-GB"/>
        </w:rPr>
      </w:pPr>
      <w:hyperlink r:id="rId14" w:anchor="_Toc392078086" w:history="1">
        <w:r w:rsidR="000F3ADB" w:rsidRPr="003B53E4">
          <w:rPr>
            <w:rStyle w:val="Hyperlink"/>
          </w:rPr>
          <w:t>Statement of Fair Processing</w:t>
        </w:r>
        <w:r w:rsidR="000F3ADB">
          <w:rPr>
            <w:webHidden/>
          </w:rPr>
          <w:tab/>
        </w:r>
        <w:r w:rsidR="00381BA9">
          <w:rPr>
            <w:webHidden/>
          </w:rPr>
          <w:t>4</w:t>
        </w:r>
      </w:hyperlink>
    </w:p>
    <w:p w14:paraId="2723285F" w14:textId="77777777" w:rsidR="000F3ADB" w:rsidRDefault="00000000">
      <w:pPr>
        <w:pStyle w:val="TOC1"/>
        <w:rPr>
          <w:rFonts w:asciiTheme="minorHAnsi" w:eastAsiaTheme="minorEastAsia" w:hAnsiTheme="minorHAnsi" w:cstheme="minorBidi"/>
          <w:color w:val="auto"/>
          <w:lang w:eastAsia="en-GB"/>
        </w:rPr>
      </w:pPr>
      <w:hyperlink r:id="rId15" w:anchor="_Toc392078087" w:history="1">
        <w:r w:rsidR="000F3ADB" w:rsidRPr="003B53E4">
          <w:rPr>
            <w:rStyle w:val="Hyperlink"/>
          </w:rPr>
          <w:t>Application Pre-entry Statement</w:t>
        </w:r>
        <w:r w:rsidR="000F3ADB">
          <w:rPr>
            <w:webHidden/>
          </w:rPr>
          <w:tab/>
        </w:r>
        <w:r w:rsidR="00381BA9">
          <w:rPr>
            <w:webHidden/>
          </w:rPr>
          <w:t>5</w:t>
        </w:r>
      </w:hyperlink>
    </w:p>
    <w:p w14:paraId="0AD0980F" w14:textId="77777777" w:rsidR="000F3ADB" w:rsidRDefault="00000000">
      <w:pPr>
        <w:pStyle w:val="TOC1"/>
        <w:rPr>
          <w:rFonts w:asciiTheme="minorHAnsi" w:eastAsiaTheme="minorEastAsia" w:hAnsiTheme="minorHAnsi" w:cstheme="minorBidi"/>
          <w:color w:val="auto"/>
          <w:lang w:eastAsia="en-GB"/>
        </w:rPr>
      </w:pPr>
      <w:hyperlink r:id="rId16" w:anchor="_Toc392078088" w:history="1">
        <w:r w:rsidR="000F3ADB" w:rsidRPr="003B53E4">
          <w:rPr>
            <w:rStyle w:val="Hyperlink"/>
          </w:rPr>
          <w:t>Section 1 – About You</w:t>
        </w:r>
        <w:r w:rsidR="000F3ADB">
          <w:rPr>
            <w:webHidden/>
          </w:rPr>
          <w:tab/>
        </w:r>
        <w:r w:rsidR="00381BA9">
          <w:rPr>
            <w:webHidden/>
          </w:rPr>
          <w:t>6</w:t>
        </w:r>
      </w:hyperlink>
    </w:p>
    <w:p w14:paraId="7F663F3A" w14:textId="77777777" w:rsidR="000F3ADB" w:rsidRDefault="00000000">
      <w:pPr>
        <w:pStyle w:val="TOC1"/>
        <w:rPr>
          <w:rFonts w:asciiTheme="minorHAnsi" w:eastAsiaTheme="minorEastAsia" w:hAnsiTheme="minorHAnsi" w:cstheme="minorBidi"/>
          <w:color w:val="auto"/>
          <w:lang w:eastAsia="en-GB"/>
        </w:rPr>
      </w:pPr>
      <w:hyperlink r:id="rId17" w:anchor="_Toc392078089" w:history="1">
        <w:r w:rsidR="000F3ADB" w:rsidRPr="003B53E4">
          <w:rPr>
            <w:rStyle w:val="Hyperlink"/>
          </w:rPr>
          <w:t>Section 2 – Address History</w:t>
        </w:r>
        <w:r w:rsidR="000F3ADB">
          <w:rPr>
            <w:webHidden/>
          </w:rPr>
          <w:tab/>
        </w:r>
        <w:r w:rsidR="00381BA9">
          <w:rPr>
            <w:webHidden/>
          </w:rPr>
          <w:t>7</w:t>
        </w:r>
      </w:hyperlink>
    </w:p>
    <w:p w14:paraId="109494BA" w14:textId="77777777" w:rsidR="000F3ADB" w:rsidRDefault="00000000">
      <w:pPr>
        <w:pStyle w:val="TOC1"/>
        <w:rPr>
          <w:rFonts w:asciiTheme="minorHAnsi" w:eastAsiaTheme="minorEastAsia" w:hAnsiTheme="minorHAnsi" w:cstheme="minorBidi"/>
          <w:color w:val="auto"/>
          <w:lang w:eastAsia="en-GB"/>
        </w:rPr>
      </w:pPr>
      <w:hyperlink r:id="rId18" w:anchor="_Toc392078090" w:history="1">
        <w:r w:rsidR="000F3ADB" w:rsidRPr="003B53E4">
          <w:rPr>
            <w:rStyle w:val="Hyperlink"/>
          </w:rPr>
          <w:t>Section 3 – Additional Info</w:t>
        </w:r>
        <w:r w:rsidR="000F3ADB">
          <w:rPr>
            <w:webHidden/>
          </w:rPr>
          <w:tab/>
        </w:r>
        <w:r w:rsidR="00381BA9">
          <w:rPr>
            <w:webHidden/>
          </w:rPr>
          <w:t>8</w:t>
        </w:r>
      </w:hyperlink>
    </w:p>
    <w:p w14:paraId="2F1A5267" w14:textId="77777777" w:rsidR="000F3ADB" w:rsidRDefault="00000000">
      <w:pPr>
        <w:pStyle w:val="TOC1"/>
        <w:rPr>
          <w:rFonts w:asciiTheme="minorHAnsi" w:eastAsiaTheme="minorEastAsia" w:hAnsiTheme="minorHAnsi" w:cstheme="minorBidi"/>
          <w:color w:val="auto"/>
          <w:lang w:eastAsia="en-GB"/>
        </w:rPr>
      </w:pPr>
      <w:hyperlink r:id="rId19" w:anchor="_Toc392078091" w:history="1">
        <w:r w:rsidR="000F3ADB" w:rsidRPr="003B53E4">
          <w:rPr>
            <w:rStyle w:val="Hyperlink"/>
          </w:rPr>
          <w:t>Section 4 – Employment Details</w:t>
        </w:r>
        <w:r w:rsidR="000F3ADB">
          <w:rPr>
            <w:webHidden/>
          </w:rPr>
          <w:tab/>
        </w:r>
        <w:r w:rsidR="00381BA9">
          <w:rPr>
            <w:webHidden/>
          </w:rPr>
          <w:t>9</w:t>
        </w:r>
      </w:hyperlink>
    </w:p>
    <w:p w14:paraId="1FD8010D" w14:textId="77777777" w:rsidR="000F3ADB" w:rsidRDefault="00000000">
      <w:pPr>
        <w:pStyle w:val="TOC1"/>
        <w:rPr>
          <w:rFonts w:asciiTheme="minorHAnsi" w:eastAsiaTheme="minorEastAsia" w:hAnsiTheme="minorHAnsi" w:cstheme="minorBidi"/>
          <w:color w:val="auto"/>
          <w:lang w:eastAsia="en-GB"/>
        </w:rPr>
      </w:pPr>
      <w:hyperlink r:id="rId20" w:anchor="_Toc392078092" w:history="1">
        <w:r w:rsidR="000F3ADB" w:rsidRPr="003B53E4">
          <w:rPr>
            <w:rStyle w:val="Hyperlink"/>
          </w:rPr>
          <w:t>Section 5 – Confirmation and Consent</w:t>
        </w:r>
        <w:r w:rsidR="000F3ADB">
          <w:rPr>
            <w:webHidden/>
          </w:rPr>
          <w:tab/>
        </w:r>
        <w:r w:rsidR="00381BA9">
          <w:rPr>
            <w:webHidden/>
          </w:rPr>
          <w:t>10</w:t>
        </w:r>
      </w:hyperlink>
    </w:p>
    <w:p w14:paraId="3CAD1C13" w14:textId="77777777" w:rsidR="000F3ADB" w:rsidRDefault="00000000">
      <w:pPr>
        <w:pStyle w:val="TOC1"/>
        <w:rPr>
          <w:rFonts w:asciiTheme="minorHAnsi" w:eastAsiaTheme="minorEastAsia" w:hAnsiTheme="minorHAnsi" w:cstheme="minorBidi"/>
          <w:color w:val="auto"/>
          <w:lang w:eastAsia="en-GB"/>
        </w:rPr>
      </w:pPr>
      <w:hyperlink r:id="rId21" w:anchor="_Toc392078093" w:history="1">
        <w:r w:rsidR="000F3ADB" w:rsidRPr="003B53E4">
          <w:rPr>
            <w:rStyle w:val="Hyperlink"/>
          </w:rPr>
          <w:t>Complete Application</w:t>
        </w:r>
        <w:r w:rsidR="000F3ADB">
          <w:rPr>
            <w:webHidden/>
          </w:rPr>
          <w:tab/>
        </w:r>
        <w:r w:rsidR="00381BA9">
          <w:rPr>
            <w:webHidden/>
          </w:rPr>
          <w:t>11</w:t>
        </w:r>
      </w:hyperlink>
    </w:p>
    <w:p w14:paraId="581AE243" w14:textId="77777777" w:rsidR="000F3ADB" w:rsidRDefault="00000000">
      <w:pPr>
        <w:pStyle w:val="TOC1"/>
        <w:rPr>
          <w:rFonts w:asciiTheme="minorHAnsi" w:eastAsiaTheme="minorEastAsia" w:hAnsiTheme="minorHAnsi" w:cstheme="minorBidi"/>
          <w:color w:val="auto"/>
          <w:lang w:eastAsia="en-GB"/>
        </w:rPr>
      </w:pPr>
      <w:hyperlink r:id="rId22" w:anchor="_Toc392078094" w:history="1">
        <w:r w:rsidR="000F3ADB" w:rsidRPr="003B53E4">
          <w:rPr>
            <w:rStyle w:val="Hyperlink"/>
          </w:rPr>
          <w:t>DBS List of Acceptable Identification</w:t>
        </w:r>
        <w:r w:rsidR="000F3ADB">
          <w:rPr>
            <w:webHidden/>
          </w:rPr>
          <w:tab/>
        </w:r>
        <w:r w:rsidR="00381BA9">
          <w:rPr>
            <w:webHidden/>
          </w:rPr>
          <w:t>12</w:t>
        </w:r>
      </w:hyperlink>
    </w:p>
    <w:p w14:paraId="1A670A9F" w14:textId="77777777" w:rsidR="003E2136" w:rsidRPr="005E6D13" w:rsidRDefault="000853AC" w:rsidP="00D11FB4">
      <w:pPr>
        <w:rPr>
          <w:rFonts w:cs="Arial"/>
        </w:rPr>
      </w:pPr>
      <w:r>
        <w:rPr>
          <w:rFonts w:ascii="Arial" w:hAnsi="Arial" w:cs="Arial"/>
          <w:noProof/>
          <w:color w:val="3C3C3B" w:themeColor="text1"/>
        </w:rPr>
        <w:fldChar w:fldCharType="end"/>
      </w:r>
    </w:p>
    <w:p w14:paraId="7E0F26E9" w14:textId="77777777" w:rsidR="003E2136" w:rsidRDefault="003E2136" w:rsidP="00D11FB4"/>
    <w:p w14:paraId="2654BED8" w14:textId="77777777" w:rsidR="00B9002D" w:rsidRDefault="00B9002D" w:rsidP="00D11FB4"/>
    <w:p w14:paraId="1C2A243C" w14:textId="77777777" w:rsidR="00B9002D" w:rsidRDefault="00B9002D" w:rsidP="00D11FB4"/>
    <w:p w14:paraId="17BCDB61" w14:textId="77777777" w:rsidR="00B9002D" w:rsidRDefault="00B9002D" w:rsidP="00D11FB4"/>
    <w:p w14:paraId="4338D9F3" w14:textId="77777777" w:rsidR="00B9002D" w:rsidRDefault="00B9002D" w:rsidP="00D11FB4"/>
    <w:p w14:paraId="770E2494" w14:textId="77777777" w:rsidR="00B9002D" w:rsidRDefault="00B9002D" w:rsidP="00D11FB4"/>
    <w:p w14:paraId="749E31C8" w14:textId="77777777" w:rsidR="00B9002D" w:rsidRDefault="00B9002D" w:rsidP="00D11FB4"/>
    <w:p w14:paraId="73E8B4C6" w14:textId="77777777" w:rsidR="00B9002D" w:rsidRDefault="00B9002D" w:rsidP="00D11FB4"/>
    <w:p w14:paraId="416BF828" w14:textId="77777777" w:rsidR="00B9002D" w:rsidRDefault="00B9002D" w:rsidP="00D11FB4"/>
    <w:p w14:paraId="661BE37B" w14:textId="77777777" w:rsidR="00B9002D" w:rsidRDefault="00B9002D" w:rsidP="00D11FB4"/>
    <w:p w14:paraId="56F2D46D" w14:textId="77777777" w:rsidR="00B9002D" w:rsidRDefault="00B9002D" w:rsidP="00D11FB4"/>
    <w:p w14:paraId="3CCC4545" w14:textId="77777777" w:rsidR="00B9002D" w:rsidRDefault="00B9002D" w:rsidP="00D11FB4"/>
    <w:p w14:paraId="038A4295" w14:textId="77777777" w:rsidR="00B9002D" w:rsidRDefault="00B9002D" w:rsidP="00D11FB4"/>
    <w:p w14:paraId="6A2911C9" w14:textId="77777777" w:rsidR="00B9002D" w:rsidRDefault="00B9002D" w:rsidP="00D11FB4"/>
    <w:p w14:paraId="449C4D0C" w14:textId="77777777" w:rsidR="00B9002D" w:rsidRDefault="00B9002D" w:rsidP="00D11FB4"/>
    <w:p w14:paraId="3B4496F5" w14:textId="77777777" w:rsidR="00B9002D" w:rsidRDefault="00B9002D" w:rsidP="00D11FB4"/>
    <w:p w14:paraId="5160076D" w14:textId="77777777" w:rsidR="00B9002D" w:rsidRDefault="00B9002D" w:rsidP="00D11FB4"/>
    <w:p w14:paraId="6C09B2F1" w14:textId="77777777" w:rsidR="00B9002D" w:rsidRDefault="00B9002D" w:rsidP="00D11FB4"/>
    <w:p w14:paraId="4B22B94B" w14:textId="77777777" w:rsidR="00B9002D" w:rsidRDefault="00B9002D" w:rsidP="00D11FB4"/>
    <w:p w14:paraId="0E2B41E6" w14:textId="77777777" w:rsidR="00B9002D" w:rsidRDefault="00B9002D" w:rsidP="00D11FB4"/>
    <w:p w14:paraId="2C8BCB41" w14:textId="77777777" w:rsidR="00E8394E" w:rsidRDefault="00E8394E" w:rsidP="00D11FB4">
      <w:pPr>
        <w:sectPr w:rsidR="00E8394E" w:rsidSect="00442AB2">
          <w:headerReference w:type="first" r:id="rId23"/>
          <w:footerReference w:type="first" r:id="rId24"/>
          <w:pgSz w:w="11906" w:h="16838"/>
          <w:pgMar w:top="1440" w:right="849" w:bottom="1440" w:left="851" w:header="680" w:footer="0" w:gutter="0"/>
          <w:cols w:space="708"/>
          <w:docGrid w:linePitch="360"/>
        </w:sectPr>
      </w:pPr>
    </w:p>
    <w:p w14:paraId="0A014705" w14:textId="77777777" w:rsidR="00B9002D" w:rsidRDefault="00B9002D" w:rsidP="00D11FB4"/>
    <w:p w14:paraId="6E0E4C7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D78CE7"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5A13"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1D78CE7" w14:textId="77777777" w:rsidR="00362DD2" w:rsidRPr="00B9002D" w:rsidRDefault="006150F3" w:rsidP="001E1D32">
                      <w:pPr>
                        <w:pStyle w:val="SectionTitle"/>
                        <w:ind w:left="1701"/>
                      </w:pPr>
                      <w:r w:rsidRPr="006150F3">
                        <w:t>Applicant Guidance Notes</w:t>
                      </w:r>
                    </w:p>
                  </w:txbxContent>
                </v:textbox>
              </v:rect>
            </w:pict>
          </mc:Fallback>
        </mc:AlternateContent>
      </w:r>
    </w:p>
    <w:p w14:paraId="3597DC7A"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1DF2022C" w14:textId="77777777" w:rsidR="001E1D32" w:rsidRPr="001E1D32" w:rsidRDefault="001E1D32" w:rsidP="001E1D32">
      <w:pPr>
        <w:pStyle w:val="BodyText-SW"/>
      </w:pPr>
    </w:p>
    <w:p w14:paraId="684A2142" w14:textId="77777777" w:rsidR="002E580B" w:rsidRDefault="001E1D32" w:rsidP="00A134B2">
      <w:pPr>
        <w:pStyle w:val="BodyText-SW"/>
        <w:jc w:val="both"/>
        <w:rPr>
          <w:b/>
        </w:rPr>
      </w:pPr>
      <w:r w:rsidRPr="001E1D32">
        <w:t xml:space="preserve">An online DBS check can be completed by accessing the internet </w:t>
      </w:r>
      <w:r w:rsidR="00B75659" w:rsidRPr="000B29DA">
        <w:t xml:space="preserve">from any </w:t>
      </w:r>
      <w:r w:rsidR="00B75659">
        <w:t>device</w:t>
      </w:r>
      <w:r w:rsidR="00B75659" w:rsidRPr="000B29DA">
        <w:t xml:space="preserve"> that has this facility</w:t>
      </w:r>
      <w:r w:rsidR="00B75659">
        <w:t>. This includes a smart phone, tablet, laptop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7EEAC18E" w14:textId="77777777" w:rsidR="001E1D32" w:rsidRDefault="001E1D32" w:rsidP="001E1D32"/>
    <w:p w14:paraId="0F1069F6"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3EA99E" w14:textId="6C865110" w:rsidR="001E1D32" w:rsidRPr="00B9002D" w:rsidRDefault="0000233F"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15E7"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A3EA99E" w14:textId="6C865110" w:rsidR="001E1D32" w:rsidRPr="00B9002D" w:rsidRDefault="0000233F" w:rsidP="001E1D32">
                      <w:pPr>
                        <w:pStyle w:val="SectionTitle"/>
                        <w:ind w:left="1701"/>
                      </w:pPr>
                      <w:r>
                        <w:t>Starting your application</w:t>
                      </w:r>
                    </w:p>
                  </w:txbxContent>
                </v:textbox>
              </v:rect>
            </w:pict>
          </mc:Fallback>
        </mc:AlternateContent>
      </w:r>
    </w:p>
    <w:p w14:paraId="03BDC2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1CD5BEF" w14:textId="77777777" w:rsidR="001E1D32" w:rsidRDefault="001E1D32" w:rsidP="001E1D32">
      <w:pPr>
        <w:jc w:val="both"/>
        <w:rPr>
          <w:color w:val="595959"/>
          <w:sz w:val="20"/>
          <w:szCs w:val="20"/>
        </w:rPr>
      </w:pPr>
    </w:p>
    <w:p w14:paraId="02B96412" w14:textId="0B0581F2" w:rsidR="0000233F" w:rsidRDefault="0000233F" w:rsidP="00A134B2">
      <w:pPr>
        <w:pStyle w:val="BodyText-SW"/>
        <w:jc w:val="both"/>
      </w:pPr>
      <w:r>
        <w:t>You can start your application one of two ways depending on how you have been invited by the employer requesting this check to be carried out on you.</w:t>
      </w:r>
    </w:p>
    <w:p w14:paraId="6D56D7B0" w14:textId="4D678995" w:rsidR="0000233F" w:rsidRDefault="0000233F" w:rsidP="00A134B2">
      <w:pPr>
        <w:pStyle w:val="BodyText-SW"/>
        <w:jc w:val="both"/>
        <w:rPr>
          <w:b/>
          <w:bCs/>
        </w:rPr>
      </w:pPr>
      <w:r w:rsidRPr="0000233F">
        <w:rPr>
          <w:b/>
          <w:bCs/>
        </w:rPr>
        <w:t>Option 1 – via a direct link within an email invitation</w:t>
      </w:r>
    </w:p>
    <w:p w14:paraId="1815F059" w14:textId="2562DB8A" w:rsidR="0000233F" w:rsidRPr="0000233F" w:rsidRDefault="0000233F" w:rsidP="00A134B2">
      <w:pPr>
        <w:pStyle w:val="BodyText-SW"/>
        <w:jc w:val="both"/>
      </w:pPr>
      <w:r>
        <w:t>If you have received an email invitation containing a direct link to completing your application, simply click the link contained in your email and skip to page 4 of this guide.</w:t>
      </w:r>
    </w:p>
    <w:p w14:paraId="55839044" w14:textId="5C8D104D" w:rsidR="0000233F" w:rsidRDefault="0000233F" w:rsidP="00A134B2">
      <w:pPr>
        <w:pStyle w:val="BodyText-SW"/>
        <w:jc w:val="both"/>
      </w:pPr>
    </w:p>
    <w:p w14:paraId="2AB74BA4" w14:textId="66847C0F" w:rsidR="0000233F" w:rsidRPr="0000233F" w:rsidRDefault="0000233F" w:rsidP="00A134B2">
      <w:pPr>
        <w:pStyle w:val="BodyText-SW"/>
        <w:jc w:val="both"/>
        <w:rPr>
          <w:b/>
          <w:bCs/>
        </w:rPr>
      </w:pPr>
      <w:r w:rsidRPr="0000233F">
        <w:rPr>
          <w:b/>
          <w:bCs/>
        </w:rPr>
        <w:t>Option 2 –</w:t>
      </w:r>
      <w:r>
        <w:rPr>
          <w:b/>
          <w:bCs/>
        </w:rPr>
        <w:t xml:space="preserve"> </w:t>
      </w:r>
      <w:r w:rsidRPr="0000233F">
        <w:rPr>
          <w:b/>
          <w:bCs/>
        </w:rPr>
        <w:t>accessing our system through your browser</w:t>
      </w:r>
    </w:p>
    <w:p w14:paraId="5E4CA189" w14:textId="1D40AEEE" w:rsidR="001E1D32" w:rsidRPr="001E1D32" w:rsidRDefault="001E1D32" w:rsidP="00A134B2">
      <w:pPr>
        <w:pStyle w:val="BodyText-SW"/>
        <w:jc w:val="both"/>
      </w:pPr>
      <w:r>
        <w:t>Please enter the following address in the web browser:</w:t>
      </w:r>
    </w:p>
    <w:p w14:paraId="3CDDEA13" w14:textId="4A29FD6F" w:rsidR="001E1D32" w:rsidRPr="00303DF2" w:rsidRDefault="00000000" w:rsidP="00A134B2">
      <w:pPr>
        <w:pStyle w:val="BodyText-SW"/>
        <w:jc w:val="both"/>
        <w:rPr>
          <w:b/>
          <w:bCs/>
          <w:color w:val="auto"/>
        </w:rPr>
      </w:pPr>
      <w:hyperlink r:id="rId25" w:history="1">
        <w:r w:rsidR="00B53BE4" w:rsidRPr="00C51E1F">
          <w:rPr>
            <w:rStyle w:val="Hyperlink"/>
            <w:rFonts w:cs="Arial"/>
            <w:b/>
            <w:bCs/>
          </w:rPr>
          <w:t>https://matrixscreening.com/xxxxx</w:t>
        </w:r>
      </w:hyperlink>
      <w:r w:rsidR="00AD1D4F">
        <w:rPr>
          <w:b/>
          <w:bCs/>
          <w:color w:val="auto"/>
        </w:rPr>
        <w:t xml:space="preserve"> </w:t>
      </w:r>
    </w:p>
    <w:p w14:paraId="2869A48F" w14:textId="77777777" w:rsidR="001E1D32" w:rsidRPr="001E1D32" w:rsidRDefault="001E1D32" w:rsidP="00A134B2">
      <w:pPr>
        <w:pStyle w:val="BodyText-SW"/>
        <w:jc w:val="both"/>
        <w:rPr>
          <w:rFonts w:cs="Times New Roman"/>
        </w:rPr>
      </w:pPr>
      <w:r>
        <w:t xml:space="preserve">If you are </w:t>
      </w:r>
      <w:r>
        <w:rPr>
          <w:b/>
        </w:rPr>
        <w:t>not</w:t>
      </w:r>
      <w:r>
        <w:t xml:space="preserve"> taken directly to the ‘Start New Application’ page, please click on ‘</w:t>
      </w:r>
      <w:r>
        <w:rPr>
          <w:b/>
        </w:rPr>
        <w:t>Start Application</w:t>
      </w:r>
      <w:r>
        <w:t xml:space="preserve">’ in the </w:t>
      </w:r>
      <w:r w:rsidR="003D6A57">
        <w:t>white</w:t>
      </w:r>
      <w:r>
        <w:t xml:space="preserve"> box entitled </w:t>
      </w:r>
      <w:r>
        <w:rPr>
          <w:b/>
        </w:rPr>
        <w:t>‘</w:t>
      </w:r>
      <w:r w:rsidR="003D6A57">
        <w:rPr>
          <w:b/>
        </w:rPr>
        <w:t>Standard / Enhanced DBS Application’</w:t>
      </w:r>
      <w:r>
        <w:rPr>
          <w:b/>
        </w:rPr>
        <w:t xml:space="preserve"> </w:t>
      </w:r>
      <w:r>
        <w:t>to enter the system and start your application.</w:t>
      </w:r>
    </w:p>
    <w:p w14:paraId="77DACAA0" w14:textId="77777777" w:rsidR="001E1D32" w:rsidRDefault="001E1D32" w:rsidP="00A134B2">
      <w:pPr>
        <w:pStyle w:val="BodyText-SW"/>
        <w:jc w:val="both"/>
      </w:pPr>
      <w:r>
        <w:t>Please note at this stage of the process your login details are case sensitive.</w:t>
      </w:r>
    </w:p>
    <w:p w14:paraId="1F9C63AC" w14:textId="77777777" w:rsidR="001E1D32" w:rsidRDefault="001E1D32" w:rsidP="00A134B2">
      <w:pPr>
        <w:pStyle w:val="Numbers"/>
        <w:jc w:val="both"/>
      </w:pPr>
      <w:r>
        <w:t>Enter the Organisation Reference that has been supplied to you by the company that you will be/are working for.</w:t>
      </w:r>
    </w:p>
    <w:p w14:paraId="4DA88797" w14:textId="77777777" w:rsidR="001E1D32" w:rsidRDefault="001E1D32" w:rsidP="00A134B2">
      <w:pPr>
        <w:pStyle w:val="Numbers"/>
        <w:jc w:val="both"/>
      </w:pPr>
      <w:r>
        <w:t xml:space="preserve">Enter the </w:t>
      </w:r>
      <w:r w:rsidR="00F92F4F">
        <w:t>Organisation Code</w:t>
      </w:r>
      <w:r>
        <w:t xml:space="preserve"> that has been supplied to you by the company that you will be/are working for.</w:t>
      </w:r>
    </w:p>
    <w:p w14:paraId="556677FB" w14:textId="77777777" w:rsidR="00A45DA2" w:rsidRDefault="00A45DA2" w:rsidP="001E1D32">
      <w:pPr>
        <w:jc w:val="both"/>
        <w:rPr>
          <w:noProof/>
          <w:lang w:eastAsia="en-GB"/>
        </w:rPr>
      </w:pPr>
    </w:p>
    <w:p w14:paraId="5715C700" w14:textId="2AA61AEA" w:rsidR="001E1D32" w:rsidRDefault="00086EB4" w:rsidP="001E1D32">
      <w:pPr>
        <w:jc w:val="both"/>
        <w:rPr>
          <w:sz w:val="20"/>
          <w:szCs w:val="20"/>
        </w:rPr>
      </w:pPr>
      <w:r>
        <w:rPr>
          <w:noProof/>
        </w:rPr>
        <w:drawing>
          <wp:inline distT="0" distB="0" distL="0" distR="0" wp14:anchorId="41633C1A" wp14:editId="57A3CE5A">
            <wp:extent cx="5384800" cy="2016335"/>
            <wp:effectExtent l="19050" t="19050" r="2540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95" t="20729" r="5938" b="20049"/>
                    <a:stretch/>
                  </pic:blipFill>
                  <pic:spPr bwMode="auto">
                    <a:xfrm>
                      <a:off x="0" y="0"/>
                      <a:ext cx="5393582" cy="201962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803DA3" w14:textId="77777777" w:rsidR="001E1D32" w:rsidRDefault="001E1D32" w:rsidP="001E1D32">
      <w:pPr>
        <w:pStyle w:val="BodyText-SW"/>
        <w:rPr>
          <w:color w:val="404040"/>
        </w:rPr>
      </w:pPr>
    </w:p>
    <w:p w14:paraId="47C992F8"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1B181E92" w14:textId="77777777" w:rsidR="001E1D32" w:rsidRPr="00A45DA2" w:rsidRDefault="001E1D32" w:rsidP="00A45DA2">
      <w:pPr>
        <w:pStyle w:val="TableHeading"/>
        <w:jc w:val="left"/>
        <w:rPr>
          <w:b w:val="0"/>
          <w:color w:val="3C3C3B" w:themeColor="text1"/>
        </w:rPr>
      </w:pPr>
      <w:r>
        <w:rPr>
          <w:b w:val="0"/>
          <w:color w:val="3C3C3B" w:themeColor="text1"/>
        </w:rPr>
        <w:br w:type="page"/>
      </w:r>
    </w:p>
    <w:p w14:paraId="07597EC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3374868B" wp14:editId="185A494E">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55494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4868B"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455494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F61C442"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34B2C649" w14:textId="77777777" w:rsidR="001E1D32" w:rsidRDefault="001E1D32" w:rsidP="001E1D32">
      <w:pPr>
        <w:jc w:val="both"/>
        <w:rPr>
          <w:color w:val="595959"/>
          <w:sz w:val="20"/>
          <w:szCs w:val="20"/>
        </w:rPr>
      </w:pPr>
    </w:p>
    <w:p w14:paraId="496D9BBC" w14:textId="77777777" w:rsidR="00B40A19" w:rsidRDefault="001E1D32" w:rsidP="00B40A19">
      <w:pPr>
        <w:pStyle w:val="BodyText-SW"/>
        <w:jc w:val="both"/>
      </w:pPr>
      <w:r w:rsidRPr="001E1D32">
        <w:t xml:space="preserve">You will now be taken to the </w:t>
      </w:r>
      <w:r w:rsidR="00303DF2" w:rsidRPr="00303DF2">
        <w:t>‘eBulkPlus</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0CFC6480" w14:textId="0BA1EDED" w:rsidR="00B40A19" w:rsidRDefault="00B40A19" w:rsidP="001E1D32">
      <w:pPr>
        <w:pStyle w:val="BodyText-SW"/>
        <w:rPr>
          <w:noProof/>
          <w:lang w:eastAsia="en-GB"/>
        </w:rPr>
      </w:pPr>
    </w:p>
    <w:p w14:paraId="49A836E0" w14:textId="5E31537E" w:rsidR="001E1D32" w:rsidRDefault="00600BC8" w:rsidP="001E1D32">
      <w:pPr>
        <w:pStyle w:val="BodyText-SW"/>
      </w:pPr>
      <w:r>
        <w:rPr>
          <w:noProof/>
          <w:lang w:eastAsia="en-GB"/>
        </w:rPr>
        <w:drawing>
          <wp:anchor distT="0" distB="0" distL="114300" distR="114300" simplePos="0" relativeHeight="251655168" behindDoc="0" locked="0" layoutInCell="1" allowOverlap="1" wp14:anchorId="090035DE" wp14:editId="589C0502">
            <wp:simplePos x="0" y="0"/>
            <wp:positionH relativeFrom="column">
              <wp:posOffset>43180</wp:posOffset>
            </wp:positionH>
            <wp:positionV relativeFrom="paragraph">
              <wp:posOffset>36748</wp:posOffset>
            </wp:positionV>
            <wp:extent cx="434566" cy="209467"/>
            <wp:effectExtent l="0" t="0" r="3810" b="635"/>
            <wp:wrapNone/>
            <wp:docPr id="36249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566" cy="209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7">
        <w:rPr>
          <w:noProof/>
        </w:rPr>
        <w:drawing>
          <wp:inline distT="0" distB="0" distL="0" distR="0" wp14:anchorId="5ABB01C3" wp14:editId="533F7A2B">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4E07F0"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2D9376DA"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0D435BEB" w14:textId="77777777" w:rsidR="00865DF3" w:rsidRPr="00A45DA2" w:rsidRDefault="00865DF3" w:rsidP="00A45DA2">
      <w:pPr>
        <w:pStyle w:val="TableHeading"/>
        <w:jc w:val="left"/>
        <w:rPr>
          <w:b w:val="0"/>
          <w:color w:val="3C3C3B" w:themeColor="text1"/>
        </w:rPr>
      </w:pPr>
      <w:r>
        <w:rPr>
          <w:b w:val="0"/>
          <w:color w:val="3C3C3B" w:themeColor="text1"/>
        </w:rPr>
        <w:br w:type="page"/>
      </w:r>
    </w:p>
    <w:p w14:paraId="6C2A0E3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53EA5C7" wp14:editId="0F6A9B30">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37CEA0B" w14:textId="77777777" w:rsidR="00865DF3" w:rsidRPr="00B9002D" w:rsidRDefault="00865DF3" w:rsidP="00865DF3">
                            <w:pPr>
                              <w:pStyle w:val="SectionTitle"/>
                              <w:ind w:left="1701"/>
                            </w:pPr>
                            <w:bookmarkStart w:id="6" w:name="_Toc392075832"/>
                            <w:bookmarkStart w:id="7" w:name="_Toc392076144"/>
                            <w:bookmarkStart w:id="8" w:name="_Toc392078087"/>
                            <w:r w:rsidRPr="00865DF3">
                              <w:t>A</w:t>
                            </w:r>
                            <w:bookmarkEnd w:id="6"/>
                            <w:r w:rsidR="004708C1">
                              <w:t>pplication Pre-entry Statement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A5C7"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737CEA0B" w14:textId="77777777" w:rsidR="00865DF3" w:rsidRPr="00B9002D" w:rsidRDefault="00865DF3" w:rsidP="00865DF3">
                      <w:pPr>
                        <w:pStyle w:val="SectionTitle"/>
                        <w:ind w:left="1701"/>
                      </w:pPr>
                      <w:bookmarkStart w:id="9" w:name="_Toc392075832"/>
                      <w:bookmarkStart w:id="10" w:name="_Toc392076144"/>
                      <w:bookmarkStart w:id="11" w:name="_Toc392078087"/>
                      <w:r w:rsidRPr="00865DF3">
                        <w:t>A</w:t>
                      </w:r>
                      <w:bookmarkEnd w:id="9"/>
                      <w:r w:rsidR="004708C1">
                        <w:t>pplication Pre-entry Statement</w:t>
                      </w:r>
                      <w:bookmarkEnd w:id="10"/>
                      <w:bookmarkEnd w:id="11"/>
                    </w:p>
                  </w:txbxContent>
                </v:textbox>
              </v:rect>
            </w:pict>
          </mc:Fallback>
        </mc:AlternateContent>
      </w:r>
    </w:p>
    <w:p w14:paraId="2470A854"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0F66FAB" w14:textId="77777777" w:rsidR="00865DF3" w:rsidRDefault="00865DF3" w:rsidP="00865DF3">
      <w:pPr>
        <w:jc w:val="both"/>
        <w:rPr>
          <w:color w:val="595959"/>
          <w:sz w:val="20"/>
          <w:szCs w:val="20"/>
        </w:rPr>
      </w:pPr>
    </w:p>
    <w:p w14:paraId="59269BBB" w14:textId="7DF3004C" w:rsidR="001E1D32" w:rsidRDefault="00865DF3" w:rsidP="00A134B2">
      <w:pPr>
        <w:pStyle w:val="TableHeading"/>
        <w:jc w:val="both"/>
        <w:rPr>
          <w:b w:val="0"/>
          <w:color w:val="3C3C3B" w:themeColor="text1"/>
        </w:rPr>
      </w:pPr>
      <w:r w:rsidRPr="00865DF3">
        <w:rPr>
          <w:b w:val="0"/>
          <w:color w:val="3C3C3B" w:themeColor="text1"/>
        </w:rPr>
        <w:t>You will now see the application pre-entry statement; this gives concise information in regards to the requirements by the DBS regarding acceptable identification in support of your DBS application.</w:t>
      </w:r>
    </w:p>
    <w:p w14:paraId="39314002" w14:textId="7EF75995" w:rsidR="00865DF3" w:rsidRDefault="00865DF3" w:rsidP="00865DF3">
      <w:pPr>
        <w:pStyle w:val="NormalWeb"/>
        <w:spacing w:before="0" w:beforeAutospacing="0" w:after="0" w:afterAutospacing="0"/>
        <w:jc w:val="both"/>
        <w:outlineLvl w:val="0"/>
        <w:rPr>
          <w:rFonts w:ascii="Calibri" w:hAnsi="Calibri" w:cs="Arial"/>
          <w:sz w:val="20"/>
          <w:szCs w:val="20"/>
        </w:rPr>
      </w:pPr>
    </w:p>
    <w:p w14:paraId="317155DC" w14:textId="6E5F6250" w:rsidR="00865DF3" w:rsidRDefault="00600BC8" w:rsidP="00865DF3">
      <w:pPr>
        <w:pStyle w:val="NormalWeb"/>
        <w:spacing w:before="0" w:beforeAutospacing="0" w:after="0" w:afterAutospacing="0"/>
        <w:jc w:val="both"/>
        <w:outlineLvl w:val="0"/>
        <w:rPr>
          <w:rFonts w:ascii="Calibri" w:hAnsi="Calibri" w:cs="Arial"/>
          <w:sz w:val="20"/>
          <w:szCs w:val="20"/>
        </w:rPr>
      </w:pPr>
      <w:r>
        <w:rPr>
          <w:noProof/>
        </w:rPr>
        <w:drawing>
          <wp:anchor distT="0" distB="0" distL="114300" distR="114300" simplePos="0" relativeHeight="251657216" behindDoc="0" locked="0" layoutInCell="1" allowOverlap="1" wp14:anchorId="52A091C3" wp14:editId="31A0060A">
            <wp:simplePos x="0" y="0"/>
            <wp:positionH relativeFrom="column">
              <wp:posOffset>65487</wp:posOffset>
            </wp:positionH>
            <wp:positionV relativeFrom="paragraph">
              <wp:posOffset>25400</wp:posOffset>
            </wp:positionV>
            <wp:extent cx="466254" cy="224741"/>
            <wp:effectExtent l="0" t="0" r="0" b="4445"/>
            <wp:wrapNone/>
            <wp:docPr id="1144336238" name="Picture 114433623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36238" name="Picture 1144336238"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254" cy="224741"/>
                    </a:xfrm>
                    <a:prstGeom prst="rect">
                      <a:avLst/>
                    </a:prstGeom>
                    <a:noFill/>
                    <a:ln>
                      <a:noFill/>
                    </a:ln>
                  </pic:spPr>
                </pic:pic>
              </a:graphicData>
            </a:graphic>
            <wp14:sizeRelH relativeFrom="page">
              <wp14:pctWidth>0</wp14:pctWidth>
            </wp14:sizeRelH>
            <wp14:sizeRelV relativeFrom="page">
              <wp14:pctHeight>0</wp14:pctHeight>
            </wp14:sizeRelV>
          </wp:anchor>
        </w:drawing>
      </w:r>
      <w:r w:rsidR="003D6A57">
        <w:rPr>
          <w:noProof/>
        </w:rPr>
        <w:drawing>
          <wp:inline distT="0" distB="0" distL="0" distR="0" wp14:anchorId="07D03664" wp14:editId="59C34569">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7972F"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C6FE41B"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B8EA73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AB1C6CB"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61241D1B" w14:textId="77777777" w:rsidR="00865DF3" w:rsidRDefault="00865DF3" w:rsidP="00865DF3">
      <w:pPr>
        <w:pStyle w:val="Bullet"/>
        <w:numPr>
          <w:ilvl w:val="0"/>
          <w:numId w:val="0"/>
        </w:numPr>
      </w:pPr>
    </w:p>
    <w:p w14:paraId="417D79F6" w14:textId="77777777" w:rsidR="00865DF3" w:rsidRDefault="00865DF3" w:rsidP="00865DF3">
      <w:pPr>
        <w:pStyle w:val="Bullet"/>
      </w:pPr>
      <w:r>
        <w:t>The application form is a simple 5 step process. Please complete all fields.</w:t>
      </w:r>
    </w:p>
    <w:p w14:paraId="05BCB474" w14:textId="77777777" w:rsidR="00865DF3" w:rsidRDefault="00865DF3" w:rsidP="00865DF3">
      <w:pPr>
        <w:pStyle w:val="Bullet"/>
      </w:pPr>
      <w:r>
        <w:t>Mandatory fields are denoted by (*)</w:t>
      </w:r>
    </w:p>
    <w:p w14:paraId="336370B3" w14:textId="77777777" w:rsidR="00865DF3" w:rsidRDefault="00865DF3" w:rsidP="00865DF3">
      <w:pPr>
        <w:pStyle w:val="NormalWeb"/>
        <w:spacing w:before="0" w:beforeAutospacing="0" w:after="0" w:afterAutospacing="0"/>
        <w:jc w:val="both"/>
        <w:rPr>
          <w:rFonts w:ascii="Calibri" w:hAnsi="Calibri" w:cs="Arial"/>
          <w:sz w:val="20"/>
          <w:szCs w:val="20"/>
        </w:rPr>
      </w:pPr>
    </w:p>
    <w:p w14:paraId="08E76377"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FDF76F1"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2AE2C38F"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87E4D1" w14:textId="77777777" w:rsidR="00865DF3" w:rsidRPr="00B9002D" w:rsidRDefault="00865DF3" w:rsidP="00865DF3">
                            <w:pPr>
                              <w:pStyle w:val="SectionTitle"/>
                              <w:ind w:left="1701"/>
                            </w:pPr>
                            <w:bookmarkStart w:id="12" w:name="_Toc392075833"/>
                            <w:bookmarkStart w:id="13" w:name="_Toc392076145"/>
                            <w:bookmarkStart w:id="14" w:name="_Toc392078088"/>
                            <w:r w:rsidRPr="00865DF3">
                              <w:t>S</w:t>
                            </w:r>
                            <w:bookmarkEnd w:id="12"/>
                            <w:r w:rsidR="004708C1">
                              <w:t>ection 1 – About You</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7FE"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1487E4D1" w14:textId="77777777" w:rsidR="00865DF3" w:rsidRPr="00B9002D" w:rsidRDefault="00865DF3" w:rsidP="00865DF3">
                      <w:pPr>
                        <w:pStyle w:val="SectionTitle"/>
                        <w:ind w:left="1701"/>
                      </w:pPr>
                      <w:bookmarkStart w:id="15" w:name="_Toc392075833"/>
                      <w:bookmarkStart w:id="16" w:name="_Toc392076145"/>
                      <w:bookmarkStart w:id="17" w:name="_Toc392078088"/>
                      <w:r w:rsidRPr="00865DF3">
                        <w:t>S</w:t>
                      </w:r>
                      <w:bookmarkEnd w:id="15"/>
                      <w:r w:rsidR="004708C1">
                        <w:t>ection 1 – About You</w:t>
                      </w:r>
                      <w:bookmarkEnd w:id="16"/>
                      <w:bookmarkEnd w:id="17"/>
                    </w:p>
                  </w:txbxContent>
                </v:textbox>
              </v:rect>
            </w:pict>
          </mc:Fallback>
        </mc:AlternateContent>
      </w:r>
    </w:p>
    <w:p w14:paraId="58750DC7"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D9E7A6A" w14:textId="77777777" w:rsidR="00865DF3" w:rsidRDefault="00865DF3" w:rsidP="00865DF3">
      <w:pPr>
        <w:jc w:val="both"/>
        <w:rPr>
          <w:color w:val="595959"/>
          <w:sz w:val="20"/>
          <w:szCs w:val="20"/>
        </w:rPr>
      </w:pPr>
    </w:p>
    <w:p w14:paraId="63CAF64B" w14:textId="77777777" w:rsidR="007A46C9" w:rsidRPr="003D6A57" w:rsidRDefault="007A46C9" w:rsidP="007A46C9">
      <w:pPr>
        <w:pStyle w:val="SectionSub-Title"/>
        <w:jc w:val="both"/>
        <w:rPr>
          <w:color w:val="005B82"/>
        </w:rPr>
      </w:pPr>
      <w:r w:rsidRPr="003D6A57">
        <w:rPr>
          <w:color w:val="005B82"/>
        </w:rPr>
        <w:t>Third Party Details</w:t>
      </w:r>
    </w:p>
    <w:p w14:paraId="7C578784" w14:textId="7777777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44F6BEDA"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49047A40" w14:textId="77777777" w:rsidR="007A46C9" w:rsidRDefault="007A46C9" w:rsidP="007A46C9">
      <w:pPr>
        <w:pStyle w:val="BodyText-SW"/>
        <w:jc w:val="both"/>
        <w:rPr>
          <w:rStyle w:val="BodyTextBold-SWChar"/>
          <w:b w:val="0"/>
        </w:rPr>
      </w:pPr>
      <w:r>
        <w:t xml:space="preserve">Please enter your personal details. </w:t>
      </w:r>
    </w:p>
    <w:p w14:paraId="7025B46E" w14:textId="37BC1E42" w:rsidR="00E50C53" w:rsidRDefault="007A46C9" w:rsidP="007A46C9">
      <w:pPr>
        <w:pStyle w:val="BodyText-SW"/>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14:paraId="46E19DF9" w14:textId="77777777" w:rsidR="00EF7D29" w:rsidRDefault="00EF7D29" w:rsidP="007A46C9">
      <w:pPr>
        <w:pStyle w:val="BodyText-SW"/>
        <w:jc w:val="both"/>
      </w:pPr>
    </w:p>
    <w:p w14:paraId="7187CD5B" w14:textId="5E9BF56E" w:rsidR="007B0E7B" w:rsidRDefault="00EF7D29" w:rsidP="007B0E7B">
      <w:pPr>
        <w:pStyle w:val="BodyText-SW"/>
        <w:jc w:val="both"/>
      </w:pPr>
      <w:r>
        <w:rPr>
          <w:noProof/>
        </w:rPr>
        <w:drawing>
          <wp:inline distT="0" distB="0" distL="0" distR="0" wp14:anchorId="202372E6" wp14:editId="32873982">
            <wp:extent cx="3937000" cy="4985986"/>
            <wp:effectExtent l="19050" t="19050" r="2540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435" t="1394" r="28768"/>
                    <a:stretch/>
                  </pic:blipFill>
                  <pic:spPr bwMode="auto">
                    <a:xfrm>
                      <a:off x="0" y="0"/>
                      <a:ext cx="3954857" cy="50086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1DDFD65" w14:textId="77777777" w:rsidR="00E50C53" w:rsidRDefault="00E50C53" w:rsidP="00865DF3">
      <w:pPr>
        <w:pStyle w:val="NormalWeb"/>
        <w:spacing w:before="0" w:beforeAutospacing="0" w:after="0" w:afterAutospacing="0"/>
        <w:jc w:val="both"/>
        <w:outlineLvl w:val="0"/>
        <w:rPr>
          <w:rFonts w:ascii="Calibri" w:hAnsi="Calibri" w:cs="Arial"/>
          <w:sz w:val="20"/>
          <w:szCs w:val="20"/>
        </w:rPr>
      </w:pPr>
    </w:p>
    <w:p w14:paraId="3C4EBD5F" w14:textId="77777777" w:rsidR="00865DF3" w:rsidRDefault="00865DF3" w:rsidP="00865DF3">
      <w:pPr>
        <w:pStyle w:val="BodyText-SW"/>
      </w:pPr>
      <w:r>
        <w:t>Once you have completed this section click ‘</w:t>
      </w:r>
      <w:r>
        <w:rPr>
          <w:b/>
        </w:rPr>
        <w:t>Next</w:t>
      </w:r>
      <w:r>
        <w:t>’.</w:t>
      </w:r>
    </w:p>
    <w:p w14:paraId="33C3A966"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74468E42"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E96A11" w14:textId="77777777" w:rsidR="004708C1" w:rsidRPr="00B9002D" w:rsidRDefault="004708C1" w:rsidP="004708C1">
                            <w:pPr>
                              <w:pStyle w:val="SectionTitle"/>
                              <w:ind w:left="1701"/>
                            </w:pPr>
                            <w:bookmarkStart w:id="18" w:name="_Toc392076146"/>
                            <w:bookmarkStart w:id="19" w:name="_Toc392078089"/>
                            <w:r w:rsidRPr="00865DF3">
                              <w:t>S</w:t>
                            </w:r>
                            <w:r>
                              <w:t>ection 2 – Address History</w:t>
                            </w:r>
                            <w:bookmarkEnd w:id="18"/>
                            <w:bookmarkEnd w:id="19"/>
                          </w:p>
                          <w:p w14:paraId="4296C19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FF32"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11E96A11" w14:textId="77777777" w:rsidR="004708C1" w:rsidRPr="00B9002D" w:rsidRDefault="004708C1" w:rsidP="004708C1">
                      <w:pPr>
                        <w:pStyle w:val="SectionTitle"/>
                        <w:ind w:left="1701"/>
                      </w:pPr>
                      <w:bookmarkStart w:id="20" w:name="_Toc392076146"/>
                      <w:bookmarkStart w:id="21" w:name="_Toc392078089"/>
                      <w:r w:rsidRPr="00865DF3">
                        <w:t>S</w:t>
                      </w:r>
                      <w:r>
                        <w:t>ection 2 – Address History</w:t>
                      </w:r>
                      <w:bookmarkEnd w:id="20"/>
                      <w:bookmarkEnd w:id="21"/>
                    </w:p>
                    <w:p w14:paraId="4296C194" w14:textId="77777777" w:rsidR="00BE21DA" w:rsidRPr="00B9002D" w:rsidRDefault="00BE21DA" w:rsidP="00BE21DA">
                      <w:pPr>
                        <w:pStyle w:val="SectionTitle"/>
                        <w:ind w:left="1701"/>
                      </w:pPr>
                    </w:p>
                  </w:txbxContent>
                </v:textbox>
              </v:rect>
            </w:pict>
          </mc:Fallback>
        </mc:AlternateContent>
      </w:r>
    </w:p>
    <w:p w14:paraId="51CC82D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DC57975" w14:textId="77777777" w:rsidR="00BE21DA" w:rsidRDefault="00BE21DA" w:rsidP="00BE21DA">
      <w:pPr>
        <w:jc w:val="both"/>
        <w:rPr>
          <w:color w:val="595959"/>
          <w:sz w:val="20"/>
          <w:szCs w:val="20"/>
        </w:rPr>
      </w:pPr>
    </w:p>
    <w:p w14:paraId="0BD14C2F" w14:textId="77777777" w:rsidR="00A20C73" w:rsidRDefault="00A20C73" w:rsidP="00A134B2">
      <w:pPr>
        <w:jc w:val="both"/>
        <w:rPr>
          <w:rStyle w:val="BodyText-SWChar"/>
        </w:rPr>
      </w:pPr>
    </w:p>
    <w:p w14:paraId="77644FE8" w14:textId="5CD8C1F0" w:rsidR="00BE21DA" w:rsidRDefault="00BE21DA" w:rsidP="00A134B2">
      <w:pPr>
        <w:jc w:val="both"/>
        <w:rPr>
          <w:sz w:val="20"/>
          <w:szCs w:val="20"/>
        </w:rPr>
      </w:pPr>
      <w:r w:rsidRPr="00BE21DA">
        <w:rPr>
          <w:rStyle w:val="BodyText-SWChar"/>
        </w:rPr>
        <w:t>Please enter your current address</w:t>
      </w:r>
      <w:r w:rsidR="00BC5940">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5E5A7742" w14:textId="77777777" w:rsidR="00BE21DA" w:rsidRDefault="00BE21DA" w:rsidP="00A134B2">
      <w:pPr>
        <w:jc w:val="both"/>
        <w:rPr>
          <w:sz w:val="20"/>
          <w:szCs w:val="20"/>
        </w:rPr>
      </w:pPr>
    </w:p>
    <w:p w14:paraId="4F9E021B" w14:textId="77777777" w:rsidR="00BE21DA" w:rsidRPr="005C6AD6" w:rsidRDefault="00BE21DA" w:rsidP="00A134B2">
      <w:pPr>
        <w:pStyle w:val="SectionSub-Title"/>
        <w:jc w:val="both"/>
        <w:rPr>
          <w:color w:val="005B82"/>
        </w:rPr>
      </w:pPr>
      <w:r w:rsidRPr="005C6AD6">
        <w:rPr>
          <w:color w:val="005B82"/>
        </w:rPr>
        <w:t xml:space="preserve">Address Dates </w:t>
      </w:r>
    </w:p>
    <w:p w14:paraId="61260760" w14:textId="77777777" w:rsidR="002E4048" w:rsidRDefault="002E4048" w:rsidP="002E4048">
      <w:pPr>
        <w:pStyle w:val="BodyText-SW"/>
        <w:jc w:val="both"/>
      </w:pPr>
      <w:r>
        <w:t>There cannot be any gaps in your address history, however overlaps are allowed. Please ensure that the month and year of each address follows that of the previous address where relevant. Students who switch between their permanent residence and education establishments can enter their permanent residence as their main address and enter education addresses that overlap the main address. Once an address has been entered, you can edit any information by clicking on the ‘</w:t>
      </w:r>
      <w:r>
        <w:rPr>
          <w:b/>
        </w:rPr>
        <w:t>Edit</w:t>
      </w:r>
      <w:r>
        <w:t>’ button.</w:t>
      </w:r>
    </w:p>
    <w:p w14:paraId="1C99806B" w14:textId="77777777" w:rsidR="00BE21DA" w:rsidRDefault="00BE21DA" w:rsidP="00A134B2">
      <w:pPr>
        <w:jc w:val="both"/>
        <w:rPr>
          <w:sz w:val="20"/>
          <w:szCs w:val="20"/>
        </w:rPr>
      </w:pPr>
    </w:p>
    <w:p w14:paraId="47E038E6" w14:textId="77777777" w:rsidR="00BE21DA" w:rsidRPr="005C6AD6" w:rsidRDefault="00BE21DA" w:rsidP="00A134B2">
      <w:pPr>
        <w:pStyle w:val="SectionSub-Title"/>
        <w:jc w:val="both"/>
        <w:rPr>
          <w:color w:val="005B82"/>
        </w:rPr>
      </w:pPr>
      <w:r w:rsidRPr="005C6AD6">
        <w:rPr>
          <w:color w:val="005B82"/>
        </w:rPr>
        <w:t xml:space="preserve">Postcode </w:t>
      </w:r>
    </w:p>
    <w:p w14:paraId="7FF3B9F3" w14:textId="7F435C98" w:rsidR="00BE21DA" w:rsidRDefault="00BE21DA" w:rsidP="00A134B2">
      <w:pPr>
        <w:pStyle w:val="BodyText-SW"/>
        <w:jc w:val="both"/>
      </w:pPr>
      <w:r>
        <w:t xml:space="preserve">Please ensure that all UK addresses have a full postcode; if you cannot remember your postcode please use the </w:t>
      </w:r>
      <w:r w:rsidR="00D4169C">
        <w:t>address lookup tool to populate the address by searching using the first line of your address</w:t>
      </w:r>
      <w:r>
        <w:t>.</w:t>
      </w:r>
    </w:p>
    <w:p w14:paraId="44319CC8" w14:textId="77777777" w:rsidR="00BE21DA" w:rsidRDefault="00BE21DA" w:rsidP="00BE21DA">
      <w:pPr>
        <w:jc w:val="both"/>
        <w:rPr>
          <w:sz w:val="20"/>
          <w:szCs w:val="20"/>
        </w:rPr>
      </w:pPr>
    </w:p>
    <w:p w14:paraId="3E588816" w14:textId="77777777" w:rsidR="00BE21DA" w:rsidRPr="005C6AD6" w:rsidRDefault="00BE21DA" w:rsidP="00BE21DA">
      <w:pPr>
        <w:pStyle w:val="SectionSub-Title"/>
        <w:rPr>
          <w:color w:val="005B82"/>
        </w:rPr>
      </w:pPr>
      <w:r w:rsidRPr="005C6AD6">
        <w:rPr>
          <w:color w:val="005B82"/>
        </w:rPr>
        <w:t>No Fixed Abode UK</w:t>
      </w:r>
    </w:p>
    <w:p w14:paraId="65698F41" w14:textId="77777777" w:rsidR="00BE21DA" w:rsidRDefault="00BE21DA" w:rsidP="00A134B2">
      <w:pPr>
        <w:pStyle w:val="BodyText-SW"/>
        <w:jc w:val="both"/>
      </w:pPr>
      <w:r>
        <w:t>If you were of no fixed abode within the UK please enter the nearest hostel address to the location you were based.</w:t>
      </w:r>
    </w:p>
    <w:p w14:paraId="1DA99399" w14:textId="77777777" w:rsidR="00BE21DA" w:rsidRDefault="00BE21DA" w:rsidP="00A134B2">
      <w:pPr>
        <w:jc w:val="both"/>
        <w:rPr>
          <w:b/>
          <w:sz w:val="20"/>
          <w:szCs w:val="20"/>
        </w:rPr>
      </w:pPr>
    </w:p>
    <w:p w14:paraId="0D90060A" w14:textId="77777777" w:rsidR="00BE21DA" w:rsidRPr="005C6AD6" w:rsidRDefault="00BE21DA" w:rsidP="00A134B2">
      <w:pPr>
        <w:pStyle w:val="SectionSub-Title"/>
        <w:jc w:val="both"/>
        <w:rPr>
          <w:color w:val="005B82"/>
        </w:rPr>
      </w:pPr>
      <w:r w:rsidRPr="005C6AD6">
        <w:rPr>
          <w:color w:val="005B82"/>
        </w:rPr>
        <w:t xml:space="preserve">Foreign Addresses/Travelling Overseas </w:t>
      </w:r>
    </w:p>
    <w:p w14:paraId="69445C9C" w14:textId="77777777" w:rsidR="00BE21DA" w:rsidRDefault="00BE21DA" w:rsidP="00A134B2">
      <w:pPr>
        <w:pStyle w:val="BodyText-SW"/>
        <w:jc w:val="both"/>
      </w:pPr>
      <w:r>
        <w:t>If you have travelled overseas and cannot supply the address for a foreign country then please enter ‘no fixed abode’ for Address Line 1. Please then enter the Town/City and Country of where you were residing within this period.</w:t>
      </w:r>
    </w:p>
    <w:p w14:paraId="7EA1C89A" w14:textId="77777777" w:rsidR="00BE21DA" w:rsidRDefault="00BE21DA" w:rsidP="00BE21DA">
      <w:pPr>
        <w:pStyle w:val="BodyText-SW"/>
      </w:pPr>
    </w:p>
    <w:p w14:paraId="1F99A66C" w14:textId="77777777" w:rsidR="00A20C73" w:rsidRDefault="00A20C73" w:rsidP="00BE21DA">
      <w:pPr>
        <w:pStyle w:val="BodyText-SW"/>
      </w:pPr>
    </w:p>
    <w:p w14:paraId="6492350E" w14:textId="77777777" w:rsidR="00BE21DA" w:rsidRPr="00AE0E87" w:rsidRDefault="00BE21DA" w:rsidP="00AE0E87">
      <w:pPr>
        <w:jc w:val="both"/>
        <w:rPr>
          <w:sz w:val="20"/>
          <w:szCs w:val="20"/>
        </w:rPr>
      </w:pPr>
    </w:p>
    <w:p w14:paraId="580A4049" w14:textId="77777777" w:rsidR="00A20C73" w:rsidRDefault="00A20C73" w:rsidP="00A45DA2">
      <w:pPr>
        <w:pStyle w:val="BodyText-SW"/>
      </w:pPr>
    </w:p>
    <w:p w14:paraId="1C51276F" w14:textId="77777777" w:rsidR="00A20C73" w:rsidRDefault="00A20C73" w:rsidP="00A45DA2">
      <w:pPr>
        <w:pStyle w:val="BodyText-SW"/>
      </w:pPr>
    </w:p>
    <w:p w14:paraId="70628AEA" w14:textId="77777777" w:rsidR="00A20C73" w:rsidRDefault="00A20C73" w:rsidP="00A45DA2">
      <w:pPr>
        <w:pStyle w:val="BodyText-SW"/>
      </w:pPr>
    </w:p>
    <w:p w14:paraId="0F7818B0" w14:textId="77777777" w:rsidR="00A20C73" w:rsidRDefault="00A20C73" w:rsidP="00A45DA2">
      <w:pPr>
        <w:pStyle w:val="BodyText-SW"/>
      </w:pPr>
    </w:p>
    <w:p w14:paraId="0D57DE26" w14:textId="77777777" w:rsidR="00A20C73" w:rsidRDefault="00A20C73" w:rsidP="00A45DA2">
      <w:pPr>
        <w:pStyle w:val="BodyText-SW"/>
      </w:pPr>
    </w:p>
    <w:p w14:paraId="7EF212D8" w14:textId="77777777" w:rsidR="00A20C73" w:rsidRDefault="00A20C73" w:rsidP="00A45DA2">
      <w:pPr>
        <w:pStyle w:val="BodyText-SW"/>
      </w:pPr>
    </w:p>
    <w:p w14:paraId="27C9EDC5" w14:textId="77777777" w:rsidR="00A20C73" w:rsidRDefault="00A20C73" w:rsidP="00A45DA2">
      <w:pPr>
        <w:pStyle w:val="BodyText-SW"/>
      </w:pPr>
    </w:p>
    <w:p w14:paraId="08B35771" w14:textId="77777777" w:rsidR="00A20C73" w:rsidRDefault="00A20C73" w:rsidP="00A45DA2">
      <w:pPr>
        <w:pStyle w:val="BodyText-SW"/>
      </w:pPr>
    </w:p>
    <w:p w14:paraId="632E385B" w14:textId="77777777" w:rsidR="00A20C73" w:rsidRDefault="00A20C73" w:rsidP="00A45DA2">
      <w:pPr>
        <w:pStyle w:val="BodyText-SW"/>
      </w:pPr>
    </w:p>
    <w:p w14:paraId="7F34DEA2" w14:textId="77777777" w:rsidR="00A20C73" w:rsidRDefault="00A20C73" w:rsidP="00A45DA2">
      <w:pPr>
        <w:pStyle w:val="BodyText-SW"/>
      </w:pPr>
    </w:p>
    <w:p w14:paraId="2A4DFC6A" w14:textId="0A641B85" w:rsidR="00A20C73" w:rsidRDefault="00EF7D29" w:rsidP="00A45DA2">
      <w:pPr>
        <w:pStyle w:val="BodyText-SW"/>
      </w:pPr>
      <w:r>
        <w:rPr>
          <w:noProof/>
        </w:rPr>
        <w:lastRenderedPageBreak/>
        <w:drawing>
          <wp:inline distT="0" distB="0" distL="0" distR="0" wp14:anchorId="3D806807" wp14:editId="4AA2AC25">
            <wp:extent cx="5363731" cy="4089400"/>
            <wp:effectExtent l="19050" t="19050" r="2794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444" r="13775"/>
                    <a:stretch/>
                  </pic:blipFill>
                  <pic:spPr bwMode="auto">
                    <a:xfrm>
                      <a:off x="0" y="0"/>
                      <a:ext cx="5378067" cy="41003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D94940" w14:textId="77777777" w:rsidR="00A20C73" w:rsidRDefault="00A20C73" w:rsidP="00A45DA2">
      <w:pPr>
        <w:pStyle w:val="BodyText-SW"/>
      </w:pPr>
    </w:p>
    <w:p w14:paraId="06DBCE75" w14:textId="77777777" w:rsidR="00BE21DA" w:rsidRDefault="00BE21DA" w:rsidP="00A45DA2">
      <w:pPr>
        <w:pStyle w:val="BodyText-SW"/>
      </w:pPr>
      <w:r>
        <w:t>Once you have completed this section click ‘</w:t>
      </w:r>
      <w:r>
        <w:rPr>
          <w:b/>
        </w:rPr>
        <w:t>Next</w:t>
      </w:r>
      <w:r>
        <w:t>’.</w:t>
      </w:r>
      <w:r>
        <w:br w:type="page"/>
      </w:r>
    </w:p>
    <w:p w14:paraId="398C0671"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539E6988" wp14:editId="7F435AEC">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B7D7A1B" w14:textId="77777777" w:rsidR="004708C1" w:rsidRPr="00B9002D" w:rsidRDefault="004708C1" w:rsidP="004708C1">
                            <w:pPr>
                              <w:pStyle w:val="SectionTitle"/>
                              <w:ind w:left="1701"/>
                            </w:pPr>
                            <w:bookmarkStart w:id="22" w:name="_Toc392076147"/>
                            <w:bookmarkStart w:id="23" w:name="_Toc392078090"/>
                            <w:r w:rsidRPr="00865DF3">
                              <w:t>S</w:t>
                            </w:r>
                            <w:r>
                              <w:t>ection 3 – Additional Info</w:t>
                            </w:r>
                            <w:bookmarkEnd w:id="22"/>
                            <w:bookmarkEnd w:id="23"/>
                          </w:p>
                          <w:p w14:paraId="57C22BA8"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6988"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fillcolor="#005b82" strokecolor="#5587b4 [3204]">
                <v:textbox>
                  <w:txbxContent>
                    <w:p w14:paraId="3B7D7A1B" w14:textId="77777777" w:rsidR="004708C1" w:rsidRPr="00B9002D" w:rsidRDefault="004708C1" w:rsidP="004708C1">
                      <w:pPr>
                        <w:pStyle w:val="SectionTitle"/>
                        <w:ind w:left="1701"/>
                      </w:pPr>
                      <w:bookmarkStart w:id="24" w:name="_Toc392076147"/>
                      <w:bookmarkStart w:id="25" w:name="_Toc392078090"/>
                      <w:r w:rsidRPr="00865DF3">
                        <w:t>S</w:t>
                      </w:r>
                      <w:r>
                        <w:t>ection 3 – Additional Info</w:t>
                      </w:r>
                      <w:bookmarkEnd w:id="24"/>
                      <w:bookmarkEnd w:id="25"/>
                    </w:p>
                    <w:p w14:paraId="57C22BA8" w14:textId="77777777" w:rsidR="00BE21DA" w:rsidRPr="00B9002D" w:rsidRDefault="00BE21DA" w:rsidP="00BE21DA">
                      <w:pPr>
                        <w:pStyle w:val="SectionTitle"/>
                        <w:ind w:left="1701"/>
                      </w:pPr>
                    </w:p>
                  </w:txbxContent>
                </v:textbox>
              </v:rect>
            </w:pict>
          </mc:Fallback>
        </mc:AlternateContent>
      </w:r>
    </w:p>
    <w:p w14:paraId="4BDFEFC5"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8FE46C9" w14:textId="77777777" w:rsidR="00BE21DA" w:rsidRDefault="00BE21DA" w:rsidP="00BE21DA">
      <w:pPr>
        <w:jc w:val="both"/>
        <w:rPr>
          <w:color w:val="595959"/>
          <w:sz w:val="20"/>
          <w:szCs w:val="20"/>
        </w:rPr>
      </w:pPr>
    </w:p>
    <w:p w14:paraId="7DEE6E46" w14:textId="77777777" w:rsidR="00BE21DA" w:rsidRPr="00A20C73" w:rsidRDefault="00BE21DA" w:rsidP="00A20C73">
      <w:pPr>
        <w:pStyle w:val="SectionSub-Title"/>
        <w:rPr>
          <w:color w:val="005B82"/>
        </w:rPr>
      </w:pPr>
      <w:r w:rsidRPr="00A20C73">
        <w:rPr>
          <w:color w:val="005B82"/>
        </w:rPr>
        <w:t>Place of Birth</w:t>
      </w:r>
    </w:p>
    <w:p w14:paraId="3F096ACA" w14:textId="77777777" w:rsidR="00BE21DA" w:rsidRDefault="00BE21DA" w:rsidP="00A134B2">
      <w:pPr>
        <w:pStyle w:val="BodyText-SW"/>
        <w:jc w:val="both"/>
      </w:pPr>
      <w:r>
        <w:t>Please enter details of your place of birth.</w:t>
      </w:r>
    </w:p>
    <w:p w14:paraId="6752AEDB" w14:textId="77777777" w:rsidR="00BE21DA" w:rsidRDefault="00BE21DA" w:rsidP="00A134B2">
      <w:pPr>
        <w:jc w:val="both"/>
        <w:outlineLvl w:val="0"/>
        <w:rPr>
          <w:rFonts w:cs="Arial"/>
          <w:sz w:val="20"/>
          <w:szCs w:val="20"/>
        </w:rPr>
      </w:pPr>
    </w:p>
    <w:p w14:paraId="6A0B01D7" w14:textId="77777777" w:rsidR="00BE21DA" w:rsidRPr="00717CD7" w:rsidRDefault="00BE21DA" w:rsidP="00A134B2">
      <w:pPr>
        <w:pStyle w:val="SectionSub-Title"/>
        <w:jc w:val="both"/>
        <w:rPr>
          <w:color w:val="005B82"/>
        </w:rPr>
      </w:pPr>
      <w:r w:rsidRPr="00717CD7">
        <w:rPr>
          <w:color w:val="005B82"/>
        </w:rPr>
        <w:t>Nationality at Birth</w:t>
      </w:r>
    </w:p>
    <w:p w14:paraId="43527FBB"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4EFAEE9E" w14:textId="77777777" w:rsidR="00BE21DA" w:rsidRDefault="00BE21DA" w:rsidP="00A134B2">
      <w:pPr>
        <w:jc w:val="both"/>
        <w:outlineLvl w:val="0"/>
        <w:rPr>
          <w:rFonts w:cs="Arial"/>
          <w:sz w:val="20"/>
          <w:szCs w:val="20"/>
        </w:rPr>
      </w:pPr>
    </w:p>
    <w:p w14:paraId="0BA0FA65" w14:textId="77777777" w:rsidR="00BE21DA" w:rsidRPr="00717CD7" w:rsidRDefault="00BE21DA" w:rsidP="00A134B2">
      <w:pPr>
        <w:pStyle w:val="SectionSub-Title"/>
        <w:jc w:val="both"/>
        <w:rPr>
          <w:rFonts w:cs="Times New Roman"/>
          <w:color w:val="005B82"/>
        </w:rPr>
      </w:pPr>
      <w:r w:rsidRPr="00717CD7">
        <w:rPr>
          <w:color w:val="005B82"/>
        </w:rPr>
        <w:t xml:space="preserve">Changed Surname </w:t>
      </w:r>
    </w:p>
    <w:p w14:paraId="39B2A3BF" w14:textId="77777777" w:rsidR="00BE21DA" w:rsidRDefault="00BE21DA" w:rsidP="00A134B2">
      <w:pPr>
        <w:pStyle w:val="BodyText-SW"/>
        <w:jc w:val="both"/>
      </w:pPr>
      <w:r>
        <w:t>If you have changed your surname please provide your birth surname and the year you changed it. Please ensure that where names change they run in date order and with no gaps.</w:t>
      </w:r>
    </w:p>
    <w:p w14:paraId="1540B2ED" w14:textId="77777777" w:rsidR="00BE21DA" w:rsidRDefault="00BE21DA" w:rsidP="00A134B2">
      <w:pPr>
        <w:jc w:val="both"/>
        <w:rPr>
          <w:rFonts w:ascii="Arial" w:hAnsi="Arial" w:cs="Arial"/>
          <w:sz w:val="20"/>
          <w:szCs w:val="20"/>
        </w:rPr>
      </w:pPr>
    </w:p>
    <w:p w14:paraId="6E1CEE15" w14:textId="77777777" w:rsidR="00BE21DA" w:rsidRPr="00717CD7" w:rsidRDefault="00BE21DA" w:rsidP="00A134B2">
      <w:pPr>
        <w:pStyle w:val="SectionSub-Title"/>
        <w:jc w:val="both"/>
        <w:rPr>
          <w:rFonts w:cs="Times New Roman"/>
          <w:color w:val="1F497D" w:themeColor="text2"/>
        </w:rPr>
      </w:pPr>
      <w:r w:rsidRPr="00717CD7">
        <w:rPr>
          <w:color w:val="1F497D" w:themeColor="text2"/>
        </w:rPr>
        <w:t xml:space="preserve">Other Names </w:t>
      </w:r>
    </w:p>
    <w:p w14:paraId="66E6A07A"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 forename, middle name(s) and surname separately using the 'Add Name' button below. If you have used any aliases, e.g. William known as Bill, please also supply these details.</w:t>
      </w:r>
    </w:p>
    <w:p w14:paraId="38A7441C" w14:textId="77777777" w:rsidR="00BE21DA" w:rsidRDefault="00BE21DA" w:rsidP="00A134B2">
      <w:pPr>
        <w:pStyle w:val="BodyTextBold-SW"/>
        <w:jc w:val="both"/>
      </w:pPr>
      <w:r>
        <w:t xml:space="preserve">Failure to supply any additional information may cause your application to be delayed. </w:t>
      </w:r>
    </w:p>
    <w:p w14:paraId="03ECAD35" w14:textId="77777777" w:rsidR="00BE21DA" w:rsidRDefault="00BE21DA" w:rsidP="00BE21DA">
      <w:pPr>
        <w:jc w:val="both"/>
        <w:rPr>
          <w:rFonts w:cs="Calibri"/>
          <w:sz w:val="20"/>
          <w:szCs w:val="20"/>
        </w:rPr>
      </w:pPr>
    </w:p>
    <w:p w14:paraId="29BD8539" w14:textId="77777777" w:rsidR="00BE21DA" w:rsidRDefault="00717CD7" w:rsidP="00BE21DA">
      <w:pPr>
        <w:jc w:val="both"/>
        <w:rPr>
          <w:sz w:val="20"/>
          <w:szCs w:val="20"/>
        </w:rPr>
      </w:pPr>
      <w:r>
        <w:rPr>
          <w:noProof/>
        </w:rPr>
        <w:drawing>
          <wp:inline distT="0" distB="0" distL="0" distR="0" wp14:anchorId="56040BBD" wp14:editId="4EBB4533">
            <wp:extent cx="4462780" cy="3206610"/>
            <wp:effectExtent l="19050" t="19050" r="1397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191" r="11523"/>
                    <a:stretch/>
                  </pic:blipFill>
                  <pic:spPr bwMode="auto">
                    <a:xfrm>
                      <a:off x="0" y="0"/>
                      <a:ext cx="4516664" cy="32453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6ACB3AC" w14:textId="77777777" w:rsidR="00BE21DA" w:rsidRDefault="00BE21DA" w:rsidP="00BE21DA">
      <w:pPr>
        <w:jc w:val="both"/>
        <w:rPr>
          <w:sz w:val="20"/>
          <w:szCs w:val="20"/>
        </w:rPr>
      </w:pPr>
    </w:p>
    <w:p w14:paraId="0A75B0C5"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600B1C87"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5374F64E" wp14:editId="4919E9F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3F9DB3" w14:textId="77777777" w:rsidR="004708C1" w:rsidRPr="00B9002D" w:rsidRDefault="004708C1" w:rsidP="004708C1">
                            <w:pPr>
                              <w:pStyle w:val="SectionTitle"/>
                              <w:ind w:left="1701"/>
                            </w:pPr>
                            <w:bookmarkStart w:id="26" w:name="_Toc392076148"/>
                            <w:bookmarkStart w:id="27" w:name="_Toc392078091"/>
                            <w:r w:rsidRPr="00865DF3">
                              <w:t>S</w:t>
                            </w:r>
                            <w:r>
                              <w:t>ection 4 – Employment Details</w:t>
                            </w:r>
                            <w:bookmarkEnd w:id="26"/>
                            <w:bookmarkEnd w:id="27"/>
                          </w:p>
                          <w:p w14:paraId="5E91E166"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F64E"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fillcolor="#005b82" strokecolor="#5587b4 [3204]">
                <v:textbox>
                  <w:txbxContent>
                    <w:p w14:paraId="773F9DB3" w14:textId="77777777" w:rsidR="004708C1" w:rsidRPr="00B9002D" w:rsidRDefault="004708C1" w:rsidP="004708C1">
                      <w:pPr>
                        <w:pStyle w:val="SectionTitle"/>
                        <w:ind w:left="1701"/>
                      </w:pPr>
                      <w:bookmarkStart w:id="28" w:name="_Toc392076148"/>
                      <w:bookmarkStart w:id="29" w:name="_Toc392078091"/>
                      <w:r w:rsidRPr="00865DF3">
                        <w:t>S</w:t>
                      </w:r>
                      <w:r>
                        <w:t>ection 4 – Employment Details</w:t>
                      </w:r>
                      <w:bookmarkEnd w:id="28"/>
                      <w:bookmarkEnd w:id="29"/>
                    </w:p>
                    <w:p w14:paraId="5E91E166" w14:textId="77777777" w:rsidR="00BE21DA" w:rsidRPr="00B9002D" w:rsidRDefault="00BE21DA" w:rsidP="00BE21DA">
                      <w:pPr>
                        <w:pStyle w:val="SectionTitle"/>
                        <w:ind w:left="1701"/>
                      </w:pPr>
                    </w:p>
                  </w:txbxContent>
                </v:textbox>
              </v:rect>
            </w:pict>
          </mc:Fallback>
        </mc:AlternateContent>
      </w:r>
    </w:p>
    <w:p w14:paraId="2552524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22AD1C5" w14:textId="77777777" w:rsidR="00BE21DA" w:rsidRDefault="00BE21DA" w:rsidP="00BE21DA">
      <w:pPr>
        <w:jc w:val="both"/>
        <w:rPr>
          <w:sz w:val="20"/>
          <w:szCs w:val="20"/>
        </w:rPr>
      </w:pPr>
    </w:p>
    <w:p w14:paraId="1FBE4EF5" w14:textId="77777777" w:rsidR="00BE21DA" w:rsidRPr="00680673" w:rsidRDefault="00BE21DA" w:rsidP="00BE21DA">
      <w:pPr>
        <w:pStyle w:val="SectionSub-Title"/>
        <w:rPr>
          <w:color w:val="005B82"/>
        </w:rPr>
      </w:pPr>
      <w:r w:rsidRPr="00680673">
        <w:rPr>
          <w:color w:val="005B82"/>
        </w:rPr>
        <w:t xml:space="preserve">Position Applied For </w:t>
      </w:r>
    </w:p>
    <w:p w14:paraId="62E7BF0E" w14:textId="77777777" w:rsidR="00BE21DA" w:rsidRPr="00BE21DA" w:rsidRDefault="00BE21DA" w:rsidP="00A134B2">
      <w:pPr>
        <w:pStyle w:val="BodyText-SW"/>
        <w:jc w:val="both"/>
      </w:pPr>
      <w:r>
        <w:t>Please insert the correct job role as supplied to you by your current/new employer. You will either be required to select your job role from the dropdown list provided or enter this manually. No abbreviations are permissible, e.g. Admin Asst should read Administrative Assistant. If you are a volunteer do not enter just volunteer, please enter in which capacity your job role is, e.g. Coach.</w:t>
      </w:r>
    </w:p>
    <w:p w14:paraId="6F9962CF" w14:textId="77777777" w:rsidR="00BE21DA" w:rsidRDefault="00BE21DA" w:rsidP="00A134B2">
      <w:pPr>
        <w:pStyle w:val="BodyTextBold-SW"/>
        <w:jc w:val="both"/>
      </w:pPr>
      <w:r>
        <w:t>Failure to enter the correct job role may cause your application to be delayed.</w:t>
      </w:r>
    </w:p>
    <w:p w14:paraId="6A70A086" w14:textId="77777777" w:rsidR="00BE21DA" w:rsidRDefault="00BE21DA" w:rsidP="00A134B2">
      <w:pPr>
        <w:jc w:val="both"/>
        <w:rPr>
          <w:sz w:val="20"/>
          <w:szCs w:val="20"/>
        </w:rPr>
      </w:pPr>
    </w:p>
    <w:p w14:paraId="7DCB224C" w14:textId="77777777" w:rsidR="00BE21DA" w:rsidRPr="00680673" w:rsidRDefault="00BE21DA" w:rsidP="00A134B2">
      <w:pPr>
        <w:pStyle w:val="SectionSub-Title"/>
        <w:jc w:val="both"/>
        <w:rPr>
          <w:color w:val="005B82"/>
        </w:rPr>
      </w:pPr>
      <w:r w:rsidRPr="00680673">
        <w:rPr>
          <w:color w:val="005B82"/>
        </w:rPr>
        <w:t xml:space="preserve">Employer Name </w:t>
      </w:r>
    </w:p>
    <w:p w14:paraId="74EFB3D8" w14:textId="77777777" w:rsidR="00BE21DA" w:rsidRDefault="00BE21DA" w:rsidP="00A134B2">
      <w:pPr>
        <w:pStyle w:val="BodyText-SW"/>
        <w:jc w:val="both"/>
      </w:pPr>
      <w:r>
        <w:t>This has been defaulted to the organisation you are applying through and should not be amended.</w:t>
      </w:r>
    </w:p>
    <w:p w14:paraId="2AD35796" w14:textId="77777777" w:rsidR="00516841" w:rsidRDefault="00516841" w:rsidP="00A134B2">
      <w:pPr>
        <w:pStyle w:val="BodyText-SW"/>
        <w:jc w:val="both"/>
        <w:rPr>
          <w:rFonts w:ascii="Arial" w:hAnsi="Arial"/>
        </w:rPr>
      </w:pPr>
    </w:p>
    <w:p w14:paraId="08D3E18C" w14:textId="77777777" w:rsidR="00BE21DA" w:rsidRDefault="00516841" w:rsidP="00BE21DA">
      <w:pPr>
        <w:jc w:val="both"/>
        <w:rPr>
          <w:sz w:val="20"/>
          <w:szCs w:val="20"/>
        </w:rPr>
      </w:pPr>
      <w:r>
        <w:rPr>
          <w:noProof/>
        </w:rPr>
        <w:drawing>
          <wp:inline distT="0" distB="0" distL="0" distR="0" wp14:anchorId="0231D4EB" wp14:editId="4CC1FE95">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07959" w14:textId="77777777" w:rsidR="00BE21DA" w:rsidRDefault="00BE21DA" w:rsidP="00BE21DA">
      <w:pPr>
        <w:pStyle w:val="BodyText-SW"/>
      </w:pPr>
    </w:p>
    <w:p w14:paraId="32BC1BBB" w14:textId="77777777" w:rsidR="00BE21DA" w:rsidRPr="00680673" w:rsidRDefault="00BE21DA" w:rsidP="00BE21DA">
      <w:pPr>
        <w:pStyle w:val="SectionSub-Title"/>
        <w:rPr>
          <w:color w:val="005B82"/>
        </w:rPr>
      </w:pPr>
      <w:r w:rsidRPr="00680673">
        <w:rPr>
          <w:color w:val="005B82"/>
        </w:rPr>
        <w:t xml:space="preserve">Conviction History </w:t>
      </w:r>
    </w:p>
    <w:p w14:paraId="7580AAF3" w14:textId="25460E74" w:rsidR="00BE21DA" w:rsidRDefault="00BE21DA" w:rsidP="00A134B2">
      <w:pPr>
        <w:pStyle w:val="BodyText-SW"/>
        <w:jc w:val="both"/>
      </w:pPr>
      <w:bookmarkStart w:id="30" w:name="_Hlk57276696"/>
      <w:r>
        <w:t xml:space="preserve">If you have </w:t>
      </w:r>
      <w:r w:rsidRPr="00516841">
        <w:rPr>
          <w:b/>
          <w:bCs/>
        </w:rPr>
        <w:t>never</w:t>
      </w:r>
      <w:r>
        <w:t xml:space="preserve"> been convicted of a criminal offence or received a </w:t>
      </w:r>
      <w:r w:rsidR="00397346">
        <w:t>caution,</w:t>
      </w:r>
      <w:r w:rsidR="00516841">
        <w:t xml:space="preserve"> </w:t>
      </w:r>
      <w:r>
        <w:t>then please select ‘</w:t>
      </w:r>
      <w:r>
        <w:rPr>
          <w:b/>
        </w:rPr>
        <w:t>No</w:t>
      </w:r>
      <w:r>
        <w:t>’. If you have been convicted of a criminal offence</w:t>
      </w:r>
      <w:r w:rsidR="00516841">
        <w:t xml:space="preserve"> </w:t>
      </w:r>
      <w:r>
        <w:t>or received a caution</w:t>
      </w:r>
      <w:r w:rsidR="00516841">
        <w:t xml:space="preserve"> (excluding youth cautions, reprimands or warnings) that</w:t>
      </w:r>
      <w:r>
        <w:t xml:space="preserve"> </w:t>
      </w:r>
      <w:r w:rsidR="00516841">
        <w:rPr>
          <w:b/>
        </w:rPr>
        <w:t>are</w:t>
      </w:r>
      <w:r>
        <w:t xml:space="preserve"> ‘protected’ as defined by the Rehabilitation of Offenders Act then please also select ‘</w:t>
      </w:r>
      <w:r>
        <w:rPr>
          <w:b/>
        </w:rPr>
        <w:t>No</w:t>
      </w:r>
      <w:r>
        <w:t>’.</w:t>
      </w:r>
    </w:p>
    <w:p w14:paraId="642B1A32" w14:textId="77777777" w:rsidR="00BE21DA" w:rsidRDefault="00BE21DA" w:rsidP="00A134B2">
      <w:pPr>
        <w:pStyle w:val="BodyText-SW"/>
        <w:jc w:val="both"/>
      </w:pPr>
      <w:r>
        <w:t>If you have ever been convicted of a criminal offence</w:t>
      </w:r>
      <w:r w:rsidR="00516841">
        <w:t xml:space="preserve"> or received a </w:t>
      </w:r>
      <w:r>
        <w:t>caution</w:t>
      </w:r>
      <w:r w:rsidR="00516841">
        <w:t xml:space="preserve"> (excluding youth cautions, reprimands or warnings) </w:t>
      </w:r>
      <w:r>
        <w:t xml:space="preserve">that </w:t>
      </w:r>
      <w:r>
        <w:rPr>
          <w:b/>
        </w:rPr>
        <w:t>is not</w:t>
      </w:r>
      <w:r>
        <w:t xml:space="preserve"> ‘protected’ as defined by the Rehabilitation of Offenders Act then please select ‘</w:t>
      </w:r>
      <w:r>
        <w:rPr>
          <w:b/>
        </w:rPr>
        <w:t>Yes</w:t>
      </w:r>
      <w:r>
        <w:t>’.</w:t>
      </w:r>
    </w:p>
    <w:p w14:paraId="6498DBFC" w14:textId="77777777" w:rsidR="00BE21DA" w:rsidRPr="00BE21DA" w:rsidRDefault="00BE21DA" w:rsidP="00A134B2">
      <w:pPr>
        <w:pStyle w:val="BodyText-SW"/>
        <w:jc w:val="both"/>
      </w:pPr>
      <w:r>
        <w:t>For more information, please refer to:</w:t>
      </w:r>
    </w:p>
    <w:p w14:paraId="573C3AFF" w14:textId="77777777" w:rsidR="00680673" w:rsidRPr="00516841" w:rsidRDefault="00000000" w:rsidP="00A134B2">
      <w:pPr>
        <w:pStyle w:val="BodyText-SW"/>
        <w:jc w:val="both"/>
        <w:rPr>
          <w:b/>
          <w:bCs/>
          <w:color w:val="005B82"/>
        </w:rPr>
      </w:pPr>
      <w:hyperlink r:id="rId34" w:history="1">
        <w:r w:rsidR="00516841" w:rsidRPr="00516841">
          <w:rPr>
            <w:rStyle w:val="Hyperlink"/>
            <w:rFonts w:cs="Arial"/>
            <w:b/>
            <w:bCs/>
            <w:color w:val="005B82"/>
          </w:rPr>
          <w:t>https://www.gov.uk/government/publications/new-guidance-on-the-rehabilitation-of-offenders-act-1974</w:t>
        </w:r>
      </w:hyperlink>
    </w:p>
    <w:bookmarkEnd w:id="30"/>
    <w:p w14:paraId="3CB02A6B" w14:textId="77777777" w:rsidR="00516841" w:rsidRDefault="00516841" w:rsidP="00A134B2">
      <w:pPr>
        <w:pStyle w:val="BodyText-SW"/>
        <w:jc w:val="both"/>
      </w:pPr>
    </w:p>
    <w:p w14:paraId="4D582648" w14:textId="77777777" w:rsidR="00BE21DA" w:rsidRDefault="00BE21DA" w:rsidP="00A45DA2">
      <w:pPr>
        <w:pStyle w:val="BodyText-SW"/>
        <w:jc w:val="both"/>
      </w:pPr>
      <w:r>
        <w:t>Once you have completed this section click ‘</w:t>
      </w:r>
      <w:r>
        <w:rPr>
          <w:b/>
        </w:rPr>
        <w:t>Next</w:t>
      </w:r>
      <w:r>
        <w:t>’.</w:t>
      </w:r>
      <w:r>
        <w:br w:type="page"/>
      </w:r>
    </w:p>
    <w:p w14:paraId="49C1891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F190A7" w14:textId="77777777" w:rsidR="004708C1" w:rsidRPr="00B9002D" w:rsidRDefault="004708C1" w:rsidP="004708C1">
                            <w:pPr>
                              <w:pStyle w:val="SectionTitle"/>
                              <w:ind w:left="1701"/>
                            </w:pPr>
                            <w:bookmarkStart w:id="31" w:name="_Toc392076149"/>
                            <w:bookmarkStart w:id="32" w:name="_Toc392078092"/>
                            <w:r w:rsidRPr="00865DF3">
                              <w:t>S</w:t>
                            </w:r>
                            <w:r>
                              <w:t>ection 5 – Confirmation and Consent</w:t>
                            </w:r>
                            <w:bookmarkEnd w:id="31"/>
                            <w:bookmarkEnd w:id="32"/>
                          </w:p>
                          <w:p w14:paraId="4F473EB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7159"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fillcolor="#005b82" strokecolor="#5587b4 [3204]">
                <v:textbox>
                  <w:txbxContent>
                    <w:p w14:paraId="75F190A7" w14:textId="77777777" w:rsidR="004708C1" w:rsidRPr="00B9002D" w:rsidRDefault="004708C1" w:rsidP="004708C1">
                      <w:pPr>
                        <w:pStyle w:val="SectionTitle"/>
                        <w:ind w:left="1701"/>
                      </w:pPr>
                      <w:bookmarkStart w:id="33" w:name="_Toc392076149"/>
                      <w:bookmarkStart w:id="34" w:name="_Toc392078092"/>
                      <w:r w:rsidRPr="00865DF3">
                        <w:t>S</w:t>
                      </w:r>
                      <w:r>
                        <w:t>ection 5 – Confirmation and Consent</w:t>
                      </w:r>
                      <w:bookmarkEnd w:id="33"/>
                      <w:bookmarkEnd w:id="34"/>
                    </w:p>
                    <w:p w14:paraId="4F473EBE" w14:textId="77777777" w:rsidR="00BE21DA" w:rsidRPr="00B9002D" w:rsidRDefault="00BE21DA" w:rsidP="00BE21DA">
                      <w:pPr>
                        <w:pStyle w:val="SectionTitle"/>
                        <w:ind w:left="1701"/>
                      </w:pPr>
                    </w:p>
                  </w:txbxContent>
                </v:textbox>
              </v:rect>
            </w:pict>
          </mc:Fallback>
        </mc:AlternateContent>
      </w:r>
    </w:p>
    <w:p w14:paraId="20B46D7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4D8B76A" w14:textId="77777777" w:rsidR="00BE21DA" w:rsidRDefault="00BE21DA" w:rsidP="00BE21DA">
      <w:pPr>
        <w:jc w:val="both"/>
        <w:rPr>
          <w:sz w:val="20"/>
          <w:szCs w:val="20"/>
        </w:rPr>
      </w:pPr>
    </w:p>
    <w:p w14:paraId="49012C08"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4D031688" w14:textId="77777777" w:rsidR="00BE21DA" w:rsidRPr="00BE21DA" w:rsidRDefault="00BE21DA" w:rsidP="00A134B2">
      <w:pPr>
        <w:pStyle w:val="BodyText-SW"/>
        <w:jc w:val="both"/>
      </w:pPr>
      <w:r>
        <w:t>At the end of the application please make sure that you complete the Applicant Consent section.</w:t>
      </w:r>
    </w:p>
    <w:p w14:paraId="0A844144" w14:textId="77777777" w:rsidR="00BE21DA" w:rsidRDefault="00BE21DA" w:rsidP="00A134B2">
      <w:pPr>
        <w:pStyle w:val="BodyText-SW"/>
        <w:jc w:val="both"/>
      </w:pPr>
      <w:r>
        <w:t>This has been defaulted to the organisation you are applying through and should not be amended.</w:t>
      </w:r>
    </w:p>
    <w:p w14:paraId="0EC889B9" w14:textId="77777777" w:rsidR="0037614A" w:rsidRDefault="0037614A" w:rsidP="00A134B2">
      <w:pPr>
        <w:pStyle w:val="BodyText-SW"/>
        <w:jc w:val="both"/>
      </w:pPr>
    </w:p>
    <w:p w14:paraId="3E5844A4" w14:textId="77777777" w:rsidR="00BE21DA" w:rsidRDefault="0037614A" w:rsidP="00BE21DA">
      <w:pPr>
        <w:pStyle w:val="BodyText-SW"/>
        <w:rPr>
          <w:rFonts w:ascii="Arial" w:hAnsi="Arial"/>
        </w:rPr>
      </w:pPr>
      <w:r>
        <w:rPr>
          <w:rFonts w:ascii="Arial" w:hAnsi="Arial"/>
          <w:noProof/>
        </w:rPr>
        <w:drawing>
          <wp:inline distT="0" distB="0" distL="0" distR="0" wp14:anchorId="1977B0B8" wp14:editId="1FC344C8">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4E1786" w14:textId="77777777" w:rsidR="00BE21DA" w:rsidRDefault="00BE21DA" w:rsidP="00BE21DA">
      <w:pPr>
        <w:pStyle w:val="BodyText-SW"/>
      </w:pPr>
    </w:p>
    <w:p w14:paraId="5DE9689D" w14:textId="77777777" w:rsidR="005049AB" w:rsidRPr="0037614A"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5E5F2F51"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CD140B" w14:textId="77777777" w:rsidR="00AC4A2D" w:rsidRPr="00B9002D" w:rsidRDefault="00AC4A2D" w:rsidP="00AC4A2D">
                            <w:pPr>
                              <w:pStyle w:val="SectionTitle"/>
                              <w:ind w:left="1701"/>
                            </w:pPr>
                            <w:bookmarkStart w:id="35" w:name="_Toc392075838"/>
                            <w:bookmarkStart w:id="36" w:name="_Toc392076150"/>
                            <w:bookmarkStart w:id="37" w:name="_Toc392078093"/>
                            <w:r>
                              <w:t>Complete Application</w:t>
                            </w:r>
                            <w:bookmarkEnd w:id="35"/>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081"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" fillcolor="#005b82" strokecolor="#5587b4 [3204]">
                <v:textbox>
                  <w:txbxContent>
                    <w:p w14:paraId="36CD140B" w14:textId="77777777" w:rsidR="00AC4A2D" w:rsidRPr="00B9002D" w:rsidRDefault="00AC4A2D" w:rsidP="00AC4A2D">
                      <w:pPr>
                        <w:pStyle w:val="SectionTitle"/>
                        <w:ind w:left="1701"/>
                      </w:pPr>
                      <w:bookmarkStart w:id="38" w:name="_Toc392075838"/>
                      <w:bookmarkStart w:id="39" w:name="_Toc392076150"/>
                      <w:bookmarkStart w:id="40" w:name="_Toc392078093"/>
                      <w:r>
                        <w:t>Complete Application</w:t>
                      </w:r>
                      <w:bookmarkEnd w:id="38"/>
                      <w:bookmarkEnd w:id="39"/>
                      <w:bookmarkEnd w:id="40"/>
                    </w:p>
                  </w:txbxContent>
                </v:textbox>
              </v:rect>
            </w:pict>
          </mc:Fallback>
        </mc:AlternateContent>
      </w:r>
    </w:p>
    <w:p w14:paraId="04A71FEE" w14:textId="77777777" w:rsidR="00AC4A2D" w:rsidRDefault="00AC4A2D" w:rsidP="00AC4A2D">
      <w:pPr>
        <w:jc w:val="both"/>
        <w:rPr>
          <w:sz w:val="20"/>
          <w:szCs w:val="20"/>
        </w:rPr>
      </w:pPr>
    </w:p>
    <w:p w14:paraId="1A809759" w14:textId="77777777" w:rsidR="00254B5D" w:rsidRDefault="00254B5D" w:rsidP="00A134B2">
      <w:pPr>
        <w:pStyle w:val="BodyText-SW"/>
        <w:jc w:val="both"/>
      </w:pPr>
    </w:p>
    <w:p w14:paraId="523AF96A" w14:textId="77777777" w:rsidR="00254B5D" w:rsidRDefault="00254B5D" w:rsidP="00A134B2">
      <w:pPr>
        <w:pStyle w:val="BodyText-SW"/>
        <w:jc w:val="both"/>
      </w:pPr>
    </w:p>
    <w:p w14:paraId="3B7F274F" w14:textId="7F057364" w:rsidR="00AC4A2D" w:rsidRDefault="00AC4A2D" w:rsidP="00DA2FF8">
      <w:pPr>
        <w:pStyle w:val="BodyText-SW"/>
        <w:spacing w:after="0"/>
        <w:jc w:val="both"/>
      </w:pPr>
      <w:r>
        <w:t xml:space="preserve">You have now completed your application form and you will be given a submission reference number. </w:t>
      </w:r>
      <w:r>
        <w:rPr>
          <w:b/>
        </w:rPr>
        <w:t>Please make a note of this number for reference purposes.</w:t>
      </w:r>
      <w:r>
        <w:t xml:space="preserve"> If you entered an email address onto your application form you will receive a confirmation email containing these details. </w:t>
      </w:r>
    </w:p>
    <w:p w14:paraId="1813C656" w14:textId="72D5CB0B" w:rsidR="00A57409" w:rsidRPr="00AC4A2D" w:rsidRDefault="00A57409" w:rsidP="00DA2FF8">
      <w:pPr>
        <w:pStyle w:val="BodyText-SW"/>
        <w:spacing w:after="0"/>
        <w:jc w:val="both"/>
      </w:pPr>
    </w:p>
    <w:p w14:paraId="49AC9367" w14:textId="0F28BFB6" w:rsidR="00AC4A2D" w:rsidRDefault="00600BC8" w:rsidP="00A134B2">
      <w:pPr>
        <w:jc w:val="both"/>
        <w:rPr>
          <w:rFonts w:cs="Arial"/>
          <w:sz w:val="20"/>
          <w:szCs w:val="20"/>
        </w:rPr>
      </w:pPr>
      <w:r>
        <w:rPr>
          <w:noProof/>
          <w:lang w:eastAsia="en-GB"/>
        </w:rPr>
        <w:drawing>
          <wp:anchor distT="0" distB="0" distL="114300" distR="114300" simplePos="0" relativeHeight="251660288" behindDoc="0" locked="0" layoutInCell="1" allowOverlap="1" wp14:anchorId="21C12B1E" wp14:editId="0164F4CD">
            <wp:simplePos x="0" y="0"/>
            <wp:positionH relativeFrom="margin">
              <wp:posOffset>61671</wp:posOffset>
            </wp:positionH>
            <wp:positionV relativeFrom="paragraph">
              <wp:posOffset>94584</wp:posOffset>
            </wp:positionV>
            <wp:extent cx="321398" cy="154918"/>
            <wp:effectExtent l="0" t="0" r="2540" b="0"/>
            <wp:wrapNone/>
            <wp:docPr id="1920188290" name="Picture 192018829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88290" name="Picture 1920188290"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616" cy="156951"/>
                    </a:xfrm>
                    <a:prstGeom prst="rect">
                      <a:avLst/>
                    </a:prstGeom>
                    <a:noFill/>
                    <a:ln>
                      <a:noFill/>
                    </a:ln>
                  </pic:spPr>
                </pic:pic>
              </a:graphicData>
            </a:graphic>
            <wp14:sizeRelH relativeFrom="page">
              <wp14:pctWidth>0</wp14:pctWidth>
            </wp14:sizeRelH>
            <wp14:sizeRelV relativeFrom="page">
              <wp14:pctHeight>0</wp14:pctHeight>
            </wp14:sizeRelV>
          </wp:anchor>
        </w:drawing>
      </w:r>
      <w:r w:rsidR="00A57409">
        <w:rPr>
          <w:noProof/>
        </w:rPr>
        <w:drawing>
          <wp:inline distT="0" distB="0" distL="0" distR="0" wp14:anchorId="118BD257" wp14:editId="3C1103DC">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9FBF2A" w14:textId="77777777" w:rsidR="00AC4A2D" w:rsidRDefault="00AC4A2D" w:rsidP="00A134B2">
      <w:pPr>
        <w:pStyle w:val="NormalWeb"/>
        <w:spacing w:before="0" w:beforeAutospacing="0" w:after="0" w:afterAutospacing="0"/>
        <w:jc w:val="both"/>
        <w:rPr>
          <w:rFonts w:ascii="Calibri" w:hAnsi="Calibri"/>
          <w:sz w:val="20"/>
          <w:szCs w:val="20"/>
        </w:rPr>
      </w:pPr>
    </w:p>
    <w:p w14:paraId="1775ABEA" w14:textId="77777777" w:rsidR="00AC4A2D" w:rsidRDefault="00AC4A2D" w:rsidP="00DA2FF8">
      <w:pPr>
        <w:pStyle w:val="BodyText-SW"/>
        <w:spacing w:after="0"/>
        <w:jc w:val="both"/>
      </w:pPr>
      <w:r>
        <w:t>Your application form will be processed by your employer once they have verified your identity. Please see below for guidance on identity verification.</w:t>
      </w:r>
    </w:p>
    <w:p w14:paraId="1850FB04"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5BA751C" w14:textId="77777777" w:rsidR="00AC4A2D" w:rsidRPr="00A57409" w:rsidRDefault="00AC4A2D" w:rsidP="00A57409">
      <w:pPr>
        <w:pStyle w:val="SectionSub-Title"/>
        <w:spacing w:after="120"/>
        <w:rPr>
          <w:color w:val="005B82"/>
        </w:rPr>
      </w:pPr>
      <w:r w:rsidRPr="00A57409">
        <w:rPr>
          <w:color w:val="005B82"/>
        </w:rPr>
        <w:t>Next step - identity verification</w:t>
      </w:r>
    </w:p>
    <w:p w14:paraId="0D2B96E8" w14:textId="77777777" w:rsidR="00AC4A2D" w:rsidRDefault="00AC4A2D" w:rsidP="00DA2FF8">
      <w:pPr>
        <w:pStyle w:val="BodyText-SW"/>
        <w:spacing w:after="0"/>
        <w:jc w:val="both"/>
      </w:pPr>
      <w:r>
        <w:t>In line with the DBS code of practice all applicants requiring a DBS check must have their identity verified.</w:t>
      </w:r>
    </w:p>
    <w:p w14:paraId="5C48ECC4" w14:textId="77777777" w:rsidR="00AC4A2D" w:rsidRDefault="00AC4A2D" w:rsidP="00DA2FF8">
      <w:pPr>
        <w:spacing w:before="0" w:after="0"/>
        <w:jc w:val="both"/>
        <w:rPr>
          <w:b/>
          <w:color w:val="631D76"/>
          <w:sz w:val="20"/>
          <w:szCs w:val="20"/>
        </w:rPr>
      </w:pPr>
    </w:p>
    <w:p w14:paraId="74AFF4AA" w14:textId="77777777" w:rsidR="00AC4A2D" w:rsidRPr="00A57409" w:rsidRDefault="00AC4A2D" w:rsidP="00DA2FF8">
      <w:pPr>
        <w:pStyle w:val="SectionSub-Title"/>
        <w:spacing w:before="0" w:after="120"/>
        <w:jc w:val="both"/>
        <w:rPr>
          <w:color w:val="005B82"/>
        </w:rPr>
      </w:pPr>
      <w:r w:rsidRPr="00A57409">
        <w:rPr>
          <w:color w:val="005B82"/>
        </w:rPr>
        <w:t>How do I have my identity verified?</w:t>
      </w:r>
    </w:p>
    <w:p w14:paraId="1D4A1951" w14:textId="2CE869F4" w:rsidR="00AC4A2D" w:rsidRDefault="00DA2FF8" w:rsidP="00DA2FF8">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w:t>
      </w:r>
      <w:r w:rsidR="00AC4A2D">
        <w:t>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3EBA0022" w14:textId="77777777" w:rsidR="00AC4A2D" w:rsidRDefault="00AC4A2D" w:rsidP="00DA2FF8">
      <w:pPr>
        <w:spacing w:before="0" w:after="0"/>
        <w:jc w:val="both"/>
        <w:rPr>
          <w:rFonts w:cs="Arial"/>
          <w:sz w:val="20"/>
          <w:szCs w:val="20"/>
        </w:rPr>
      </w:pPr>
    </w:p>
    <w:p w14:paraId="00A3EBAD" w14:textId="77777777" w:rsidR="00AC4A2D" w:rsidRPr="00A57409" w:rsidRDefault="00AC4A2D" w:rsidP="00DA2FF8">
      <w:pPr>
        <w:pStyle w:val="SectionSub-Title"/>
        <w:spacing w:before="0" w:after="120"/>
        <w:jc w:val="both"/>
        <w:rPr>
          <w:color w:val="005B82"/>
        </w:rPr>
      </w:pPr>
      <w:r w:rsidRPr="00A57409">
        <w:rPr>
          <w:color w:val="005B82"/>
        </w:rPr>
        <w:t>Tracking the progress of your application with the DBS</w:t>
      </w:r>
    </w:p>
    <w:p w14:paraId="2B94FEBA" w14:textId="77777777" w:rsidR="00AC4A2D" w:rsidRDefault="00AC4A2D" w:rsidP="00DA2FF8">
      <w:pPr>
        <w:pStyle w:val="BodyText-SW"/>
        <w:spacing w:after="0"/>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0DFCE5DD" w14:textId="77777777" w:rsidR="00AC4A2D" w:rsidRPr="00AC4A2D" w:rsidRDefault="00AC4A2D" w:rsidP="00DA2FF8">
      <w:pPr>
        <w:pStyle w:val="BodyText-SW"/>
        <w:spacing w:after="0"/>
        <w:jc w:val="both"/>
        <w:rPr>
          <w:rFonts w:cs="Times New Roman"/>
          <w:lang w:eastAsia="en-GB"/>
        </w:rPr>
      </w:pPr>
    </w:p>
    <w:p w14:paraId="3A0B086B" w14:textId="77777777" w:rsidR="00AC4A2D" w:rsidRPr="00A57409" w:rsidRDefault="00AC4A2D" w:rsidP="00DA2FF8">
      <w:pPr>
        <w:pStyle w:val="SectionSub-Title"/>
        <w:spacing w:before="0" w:after="120"/>
        <w:jc w:val="both"/>
        <w:rPr>
          <w:rFonts w:cs="Bliss2-Bold"/>
          <w:bCs/>
          <w:color w:val="005B82"/>
          <w:sz w:val="16"/>
          <w:szCs w:val="16"/>
          <w:lang w:val="en-US"/>
        </w:rPr>
      </w:pPr>
      <w:r w:rsidRPr="00A57409">
        <w:rPr>
          <w:color w:val="005B82"/>
        </w:rPr>
        <w:t>CONTACT DETAILS</w:t>
      </w:r>
    </w:p>
    <w:p w14:paraId="6C87C172" w14:textId="4EF145A4" w:rsidR="00865DF3" w:rsidRDefault="00AC4A2D" w:rsidP="00E62968">
      <w:pPr>
        <w:pStyle w:val="BodyText-SW"/>
        <w:jc w:val="both"/>
        <w:rPr>
          <w:rStyle w:val="Hyperlink"/>
          <w:rFonts w:ascii="Calibri" w:hAnsi="Calibri"/>
          <w:szCs w:val="20"/>
        </w:rPr>
      </w:pPr>
      <w:r>
        <w:t xml:space="preserve">Please contact </w:t>
      </w:r>
      <w:r w:rsidR="0022732D">
        <w:t>XXX</w:t>
      </w:r>
      <w:r>
        <w:t xml:space="preserve"> if you have any queries </w:t>
      </w:r>
      <w:r w:rsidR="0000233F">
        <w:t>regarding</w:t>
      </w:r>
      <w:r>
        <w:t xml:space="preserve"> the DBS application process. If you experience any technical issues with the online system, please contact </w:t>
      </w:r>
      <w:r w:rsidR="0022732D">
        <w:t>XXX</w:t>
      </w:r>
      <w:r>
        <w:t>. Lines open 9.00am-5.30pm Monday to Friday. Alternatively</w:t>
      </w:r>
      <w:r w:rsidR="00A57409">
        <w:t>,</w:t>
      </w:r>
      <w:r>
        <w:t xml:space="preserve"> you can contact us by e-mail at </w:t>
      </w:r>
      <w:r w:rsidR="0022732D" w:rsidRPr="0022732D">
        <w:rPr>
          <w:rFonts w:ascii="Calibri" w:hAnsi="Calibri" w:cs="Times New Roman"/>
          <w:szCs w:val="20"/>
        </w:rPr>
        <w:t>XXX</w:t>
      </w:r>
    </w:p>
    <w:p w14:paraId="273733AB" w14:textId="77777777" w:rsidR="00DA2FF8" w:rsidRDefault="00DA2FF8" w:rsidP="00E62968">
      <w:pPr>
        <w:pStyle w:val="BodyText-SW"/>
        <w:spacing w:after="0"/>
        <w:jc w:val="both"/>
        <w:rPr>
          <w:rStyle w:val="Hyperlink"/>
          <w:rFonts w:ascii="Calibri" w:hAnsi="Calibri"/>
          <w:szCs w:val="20"/>
        </w:rPr>
      </w:pPr>
    </w:p>
    <w:p w14:paraId="6E0C079E" w14:textId="77777777" w:rsidR="00937B48" w:rsidRDefault="00937B48" w:rsidP="00E62968">
      <w:pPr>
        <w:pStyle w:val="BodyText-SW"/>
        <w:spacing w:after="0"/>
        <w:jc w:val="both"/>
        <w:rPr>
          <w:rStyle w:val="Hyperlink"/>
          <w:rFonts w:ascii="Calibri" w:hAnsi="Calibri"/>
          <w:szCs w:val="20"/>
        </w:rPr>
      </w:pPr>
    </w:p>
    <w:p w14:paraId="7C14919C" w14:textId="77777777" w:rsidR="00E62968" w:rsidRDefault="00E62968" w:rsidP="00E62968">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5104" behindDoc="0" locked="0" layoutInCell="1" allowOverlap="1" wp14:anchorId="400A67C0" wp14:editId="6A3B0D36">
                <wp:simplePos x="0" y="0"/>
                <wp:positionH relativeFrom="column">
                  <wp:posOffset>-1155700</wp:posOffset>
                </wp:positionH>
                <wp:positionV relativeFrom="paragraph">
                  <wp:posOffset>-191770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rgbClr val="005B82"/>
                          </a:solidFill>
                          <a:miter lim="800000"/>
                          <a:headEnd/>
                          <a:tailEnd/>
                        </a:ln>
                      </wps:spPr>
                      <wps:txbx>
                        <w:txbxContent>
                          <w:p w14:paraId="58724437" w14:textId="77777777" w:rsidR="00E62968" w:rsidRPr="00B9002D" w:rsidRDefault="00E62968"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67C0" id="_x0000_s1038" style="position:absolute;left:0;text-align:left;margin-left:-91pt;margin-top:-15.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" fillcolor="#005b82" strokecolor="#005b82">
                <v:textbox>
                  <w:txbxContent>
                    <w:p w14:paraId="58724437" w14:textId="77777777" w:rsidR="00E62968" w:rsidRPr="00B9002D" w:rsidRDefault="00E62968" w:rsidP="003A19D9">
                      <w:pPr>
                        <w:pStyle w:val="SectionTitle"/>
                        <w:ind w:firstLine="720"/>
                      </w:pPr>
                      <w:r>
                        <w:t xml:space="preserve">  </w:t>
                      </w:r>
                      <w:r>
                        <w:tab/>
                        <w:t>DBS List of Acceptable Identification</w:t>
                      </w:r>
                    </w:p>
                  </w:txbxContent>
                </v:textbox>
              </v:rect>
            </w:pict>
          </mc:Fallback>
        </mc:AlternateContent>
      </w:r>
    </w:p>
    <w:p w14:paraId="3C23033C" w14:textId="77777777" w:rsidR="00E62968" w:rsidRDefault="00E62968" w:rsidP="00E62968">
      <w:pPr>
        <w:spacing w:before="0" w:after="0"/>
        <w:jc w:val="both"/>
        <w:rPr>
          <w:rFonts w:cs="Calibri"/>
          <w:color w:val="595959"/>
          <w:sz w:val="20"/>
          <w:szCs w:val="20"/>
        </w:rPr>
      </w:pPr>
    </w:p>
    <w:p w14:paraId="263FEE7D" w14:textId="77777777" w:rsidR="00E62968" w:rsidRDefault="00E62968" w:rsidP="00E62968">
      <w:pPr>
        <w:spacing w:before="0" w:after="0"/>
        <w:jc w:val="both"/>
        <w:rPr>
          <w:rFonts w:cs="Calibri"/>
          <w:color w:val="595959"/>
          <w:sz w:val="20"/>
          <w:szCs w:val="20"/>
        </w:rPr>
      </w:pPr>
    </w:p>
    <w:p w14:paraId="7DACF524" w14:textId="77777777" w:rsidR="00E62968" w:rsidRDefault="00E62968" w:rsidP="00E62968">
      <w:pPr>
        <w:spacing w:before="0" w:after="0"/>
        <w:jc w:val="both"/>
        <w:rPr>
          <w:rFonts w:cs="Calibri"/>
          <w:color w:val="595959"/>
          <w:sz w:val="20"/>
          <w:szCs w:val="20"/>
        </w:rPr>
      </w:pPr>
    </w:p>
    <w:p w14:paraId="6F456E12" w14:textId="6CD09816" w:rsidR="00E62968" w:rsidRDefault="002C70AC"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B7E5FA5" wp14:editId="7D7736F7">
                <wp:simplePos x="0" y="0"/>
                <wp:positionH relativeFrom="column">
                  <wp:posOffset>4504690</wp:posOffset>
                </wp:positionH>
                <wp:positionV relativeFrom="paragraph">
                  <wp:posOffset>80645</wp:posOffset>
                </wp:positionV>
                <wp:extent cx="1942465" cy="1612265"/>
                <wp:effectExtent l="0" t="0" r="1968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FA5" id="Text Box 2" o:spid="_x0000_s1039" type="#_x0000_t202" style="position:absolute;left:0;text-align:left;margin-left:354.7pt;margin-top:6.35pt;width:152.95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" fillcolor="#005b82" strokecolor="#005b82">
                <v:textbo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7676AFFF" wp14:editId="19677E0E">
                <wp:simplePos x="0" y="0"/>
                <wp:positionH relativeFrom="column">
                  <wp:posOffset>4319905</wp:posOffset>
                </wp:positionH>
                <wp:positionV relativeFrom="paragraph">
                  <wp:posOffset>83185</wp:posOffset>
                </wp:positionV>
                <wp:extent cx="0" cy="3481705"/>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1705"/>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AC4CB4" id="Straight Connector 5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15pt,6.55pt" to="340.1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0168CC87" wp14:editId="4B2FE4B8">
                <wp:simplePos x="0" y="0"/>
                <wp:positionH relativeFrom="column">
                  <wp:posOffset>2182495</wp:posOffset>
                </wp:positionH>
                <wp:positionV relativeFrom="paragraph">
                  <wp:posOffset>86995</wp:posOffset>
                </wp:positionV>
                <wp:extent cx="1941830" cy="1612265"/>
                <wp:effectExtent l="0" t="0" r="2032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8CC87" id="_x0000_s1040" type="#_x0000_t202" style="position:absolute;left:0;text-align:left;margin-left:171.85pt;margin-top:6.85pt;width:152.9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" fillcolor="#005b82" strokecolor="#005b82">
                <v:textbo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6B1491B" wp14:editId="24AE3B91">
                <wp:simplePos x="0" y="0"/>
                <wp:positionH relativeFrom="column">
                  <wp:posOffset>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491B" id="_x0000_s1041" type="#_x0000_t202" style="position:absolute;left:0;text-align:left;margin-left:0;margin-top:6.3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" fillcolor="#005b82" strokecolor="#005b82">
                <v:textbo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AC8D29F" wp14:editId="3FCFDF17">
                <wp:simplePos x="0" y="0"/>
                <wp:positionH relativeFrom="column">
                  <wp:posOffset>2183130</wp:posOffset>
                </wp:positionH>
                <wp:positionV relativeFrom="paragraph">
                  <wp:posOffset>1936115</wp:posOffset>
                </wp:positionV>
                <wp:extent cx="1942465" cy="1629410"/>
                <wp:effectExtent l="0" t="0" r="1968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D29F" id="_x0000_s1042" type="#_x0000_t202" style="position:absolute;left:0;text-align:left;margin-left:171.9pt;margin-top:152.45pt;width:152.95pt;height:1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6Ew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" fillcolor="#005b82" strokecolor="#005b82">
                <v:textbo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559C9C74" w14:textId="77777777" w:rsidR="00E62968" w:rsidRDefault="00E62968" w:rsidP="00E62968">
      <w:pPr>
        <w:spacing w:before="0" w:after="0"/>
        <w:jc w:val="both"/>
        <w:rPr>
          <w:rFonts w:cs="Calibri"/>
          <w:color w:val="595959"/>
          <w:sz w:val="20"/>
          <w:szCs w:val="20"/>
        </w:rPr>
      </w:pPr>
    </w:p>
    <w:p w14:paraId="742AE7FA" w14:textId="77777777" w:rsidR="00E62968" w:rsidRDefault="00E62968" w:rsidP="00E62968">
      <w:pPr>
        <w:spacing w:before="0" w:after="0"/>
        <w:jc w:val="both"/>
        <w:rPr>
          <w:rFonts w:cs="Calibri"/>
          <w:color w:val="595959"/>
          <w:sz w:val="20"/>
          <w:szCs w:val="20"/>
        </w:rPr>
      </w:pPr>
    </w:p>
    <w:p w14:paraId="2D1259DB" w14:textId="77777777" w:rsidR="00E62968" w:rsidRDefault="00E62968" w:rsidP="00E62968">
      <w:pPr>
        <w:spacing w:before="0" w:after="0"/>
        <w:jc w:val="both"/>
        <w:rPr>
          <w:rFonts w:cs="Calibri"/>
          <w:color w:val="595959"/>
          <w:sz w:val="20"/>
          <w:szCs w:val="20"/>
        </w:rPr>
      </w:pPr>
    </w:p>
    <w:p w14:paraId="340E0019" w14:textId="77777777" w:rsidR="00E62968" w:rsidRDefault="00E62968" w:rsidP="00E62968">
      <w:pPr>
        <w:spacing w:before="0" w:after="0"/>
        <w:jc w:val="both"/>
        <w:rPr>
          <w:rFonts w:cs="Calibri"/>
          <w:color w:val="595959"/>
          <w:sz w:val="20"/>
          <w:szCs w:val="20"/>
        </w:rPr>
      </w:pPr>
    </w:p>
    <w:p w14:paraId="18269B3F"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08BF5933" wp14:editId="385D78EC">
                <wp:simplePos x="0" y="0"/>
                <wp:positionH relativeFrom="column">
                  <wp:posOffset>1958975</wp:posOffset>
                </wp:positionH>
                <wp:positionV relativeFrom="paragraph">
                  <wp:posOffset>47625</wp:posOffset>
                </wp:positionV>
                <wp:extent cx="214630" cy="134620"/>
                <wp:effectExtent l="1905" t="0" r="0" b="0"/>
                <wp:wrapNone/>
                <wp:docPr id="14" name="Isosceles Triangle 14"/>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CEA2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154.25pt;margin-top:3.75pt;width:16.9pt;height:10.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" fillcolor="#bfbfbf [2412]" stroked="f" strokeweight="2pt"/>
            </w:pict>
          </mc:Fallback>
        </mc:AlternateContent>
      </w:r>
    </w:p>
    <w:p w14:paraId="1C1E8366" w14:textId="77777777" w:rsidR="00E62968" w:rsidRDefault="00E62968" w:rsidP="00E62968">
      <w:pPr>
        <w:spacing w:before="0" w:after="0"/>
        <w:jc w:val="both"/>
        <w:rPr>
          <w:rFonts w:cs="Calibri"/>
          <w:color w:val="595959"/>
          <w:sz w:val="20"/>
          <w:szCs w:val="20"/>
        </w:rPr>
      </w:pPr>
    </w:p>
    <w:p w14:paraId="59A3ACC8" w14:textId="77777777" w:rsidR="00E62968" w:rsidRDefault="00E62968" w:rsidP="00E62968">
      <w:pPr>
        <w:spacing w:before="0" w:after="0"/>
        <w:jc w:val="both"/>
        <w:rPr>
          <w:rFonts w:cs="Calibri"/>
          <w:color w:val="595959"/>
          <w:sz w:val="20"/>
          <w:szCs w:val="20"/>
        </w:rPr>
      </w:pPr>
    </w:p>
    <w:p w14:paraId="77284E7E" w14:textId="77777777" w:rsidR="00E62968" w:rsidRDefault="00E62968" w:rsidP="00E62968">
      <w:pPr>
        <w:spacing w:before="0" w:after="0"/>
        <w:jc w:val="both"/>
        <w:rPr>
          <w:rFonts w:cs="Calibri"/>
          <w:color w:val="595959"/>
          <w:sz w:val="20"/>
          <w:szCs w:val="20"/>
        </w:rPr>
      </w:pPr>
    </w:p>
    <w:p w14:paraId="60582FCF" w14:textId="77777777" w:rsidR="00E62968" w:rsidRDefault="00E62968" w:rsidP="00E62968">
      <w:pPr>
        <w:spacing w:before="0" w:after="0"/>
        <w:jc w:val="both"/>
        <w:rPr>
          <w:rFonts w:cs="Calibri"/>
          <w:color w:val="595959"/>
          <w:sz w:val="20"/>
          <w:szCs w:val="20"/>
        </w:rPr>
      </w:pPr>
    </w:p>
    <w:p w14:paraId="322EF1BD" w14:textId="77777777" w:rsidR="00E62968" w:rsidRDefault="00E62968" w:rsidP="00E62968">
      <w:pPr>
        <w:spacing w:before="0" w:after="0"/>
        <w:jc w:val="both"/>
        <w:rPr>
          <w:rFonts w:cs="Calibri"/>
          <w:color w:val="595959"/>
          <w:sz w:val="20"/>
          <w:szCs w:val="20"/>
        </w:rPr>
      </w:pPr>
    </w:p>
    <w:p w14:paraId="4DFCBBD2"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7EAF8556" wp14:editId="6CA75A9D">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CF76C" id="Isosceles Triangle 56" o:spid="_x0000_s1026" type="#_x0000_t5" style="position:absolute;margin-left:233.9pt;margin-top:3.2pt;width:16.9pt;height:10.6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" fillcolor="#bfbfbf [2412]" stroked="f" strokeweight="2pt"/>
            </w:pict>
          </mc:Fallback>
        </mc:AlternateContent>
      </w:r>
    </w:p>
    <w:p w14:paraId="73BE5129" w14:textId="7F59BBE1" w:rsidR="00E62968" w:rsidRDefault="00E62968"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126034CA" wp14:editId="2B86864F">
                <wp:simplePos x="0" y="0"/>
                <wp:positionH relativeFrom="column">
                  <wp:posOffset>4445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34CA" id="_x0000_s1043" type="#_x0000_t202" style="position:absolute;left:0;text-align:left;margin-left:.35pt;margin-top:4.7pt;width:152.9pt;height:1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" fillcolor="#005b82" strokecolor="#005b82">
                <v:textbo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14:paraId="673C84FB" w14:textId="77777777" w:rsidR="00E62968" w:rsidRDefault="00E62968" w:rsidP="00E62968">
      <w:pPr>
        <w:spacing w:before="0" w:after="0"/>
        <w:jc w:val="both"/>
        <w:rPr>
          <w:rFonts w:cs="Calibri"/>
          <w:color w:val="595959"/>
          <w:sz w:val="20"/>
          <w:szCs w:val="20"/>
        </w:rPr>
      </w:pPr>
    </w:p>
    <w:p w14:paraId="17C69164" w14:textId="77777777" w:rsidR="00E62968" w:rsidRDefault="00E62968" w:rsidP="00E62968">
      <w:pPr>
        <w:spacing w:before="0" w:after="0"/>
        <w:jc w:val="both"/>
        <w:rPr>
          <w:rFonts w:cs="Calibri"/>
          <w:color w:val="595959"/>
          <w:sz w:val="20"/>
          <w:szCs w:val="20"/>
        </w:rPr>
      </w:pPr>
    </w:p>
    <w:p w14:paraId="37C454A3" w14:textId="77777777" w:rsidR="00E62968" w:rsidRDefault="00E62968" w:rsidP="00E62968">
      <w:pPr>
        <w:spacing w:before="0" w:after="0"/>
        <w:jc w:val="both"/>
        <w:rPr>
          <w:rFonts w:cs="Calibri"/>
          <w:color w:val="595959"/>
          <w:sz w:val="20"/>
          <w:szCs w:val="20"/>
        </w:rPr>
      </w:pPr>
    </w:p>
    <w:p w14:paraId="01EFCA9C" w14:textId="77777777" w:rsidR="00E62968" w:rsidRDefault="00E62968" w:rsidP="00E62968">
      <w:pPr>
        <w:spacing w:before="0" w:after="0"/>
        <w:jc w:val="both"/>
        <w:rPr>
          <w:rFonts w:cs="Calibri"/>
          <w:color w:val="595959"/>
          <w:sz w:val="20"/>
          <w:szCs w:val="20"/>
        </w:rPr>
      </w:pPr>
    </w:p>
    <w:p w14:paraId="673C6A88"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5F15A08F" wp14:editId="11DB476F">
                <wp:simplePos x="0" y="0"/>
                <wp:positionH relativeFrom="column">
                  <wp:posOffset>1944370</wp:posOffset>
                </wp:positionH>
                <wp:positionV relativeFrom="paragraph">
                  <wp:posOffset>55245</wp:posOffset>
                </wp:positionV>
                <wp:extent cx="214630" cy="134620"/>
                <wp:effectExtent l="0" t="0" r="0" b="0"/>
                <wp:wrapNone/>
                <wp:docPr id="16" name="Isosceles Triangle 1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C4466" id="Isosceles Triangle 16" o:spid="_x0000_s1026" type="#_x0000_t5" style="position:absolute;margin-left:153.1pt;margin-top:4.35pt;width:16.9pt;height:10.6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" fillcolor="#bfbfbf [2412]" stroked="f" strokeweight="2pt"/>
            </w:pict>
          </mc:Fallback>
        </mc:AlternateContent>
      </w:r>
    </w:p>
    <w:p w14:paraId="13CFD587" w14:textId="77777777" w:rsidR="00E62968" w:rsidRDefault="00E62968" w:rsidP="00E62968">
      <w:pPr>
        <w:spacing w:before="0" w:after="0"/>
        <w:jc w:val="both"/>
        <w:rPr>
          <w:rFonts w:cs="Calibri"/>
          <w:color w:val="595959"/>
          <w:sz w:val="20"/>
          <w:szCs w:val="20"/>
        </w:rPr>
      </w:pPr>
    </w:p>
    <w:p w14:paraId="273F58A9" w14:textId="77777777" w:rsidR="00E62968" w:rsidRDefault="00E62968" w:rsidP="00E62968">
      <w:pPr>
        <w:spacing w:before="0" w:after="0"/>
        <w:jc w:val="both"/>
        <w:rPr>
          <w:rFonts w:cs="Calibri"/>
          <w:color w:val="595959"/>
          <w:sz w:val="36"/>
          <w:szCs w:val="52"/>
        </w:rPr>
      </w:pPr>
    </w:p>
    <w:p w14:paraId="44392336" w14:textId="77777777" w:rsidR="00E62968" w:rsidRDefault="00E62968" w:rsidP="00E62968">
      <w:pPr>
        <w:spacing w:before="0" w:after="0"/>
        <w:jc w:val="both"/>
        <w:rPr>
          <w:rFonts w:cs="Calibri"/>
          <w:color w:val="595959"/>
          <w:sz w:val="36"/>
          <w:szCs w:val="52"/>
        </w:rPr>
      </w:pPr>
    </w:p>
    <w:p w14:paraId="5F08A3F5" w14:textId="77777777" w:rsidR="00E62968" w:rsidRPr="006A04DE" w:rsidRDefault="00E62968" w:rsidP="00E62968">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038021B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986E9EF"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Group 1</w:t>
            </w:r>
          </w:p>
          <w:p w14:paraId="77C9604B" w14:textId="77777777" w:rsidR="00E62968" w:rsidRPr="00280928" w:rsidRDefault="00E62968" w:rsidP="00E62968">
            <w:pPr>
              <w:pStyle w:val="TableHeading"/>
              <w:spacing w:before="0" w:after="0"/>
              <w:jc w:val="left"/>
              <w:rPr>
                <w:sz w:val="18"/>
              </w:rPr>
            </w:pPr>
            <w:r w:rsidRPr="00280928">
              <w:rPr>
                <w:rFonts w:eastAsia="Calibri"/>
                <w:sz w:val="16"/>
              </w:rPr>
              <w:t>Primary Identity Documents</w:t>
            </w:r>
          </w:p>
        </w:tc>
      </w:tr>
      <w:tr w:rsidR="00E62968" w:rsidRPr="00280928" w14:paraId="0AD2E5AA" w14:textId="77777777" w:rsidTr="00D45BD1">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59A6F13"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Current valid Passport</w:t>
            </w:r>
          </w:p>
          <w:p w14:paraId="70A426EF"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Biometric Residence Permit (UK)</w:t>
            </w:r>
          </w:p>
          <w:p w14:paraId="64768267" w14:textId="77777777" w:rsidR="00E62968" w:rsidRPr="00572BC8" w:rsidRDefault="00E62968" w:rsidP="00E62968">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317592B2"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06897203" w14:textId="77777777" w:rsidR="00E62968" w:rsidRPr="00280928" w:rsidRDefault="00E62968" w:rsidP="00E62968">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61E78B2B" w14:textId="77777777" w:rsidR="00E62968" w:rsidRPr="00572BC8" w:rsidRDefault="00E62968" w:rsidP="00E62968">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57C15398" w14:textId="77777777" w:rsidR="00E62968" w:rsidRDefault="00E62968" w:rsidP="00E62968">
      <w:pPr>
        <w:spacing w:before="0" w:after="0"/>
        <w:jc w:val="both"/>
        <w:rPr>
          <w:rFonts w:cs="Calibri"/>
          <w:color w:val="595959"/>
          <w:sz w:val="10"/>
          <w:szCs w:val="16"/>
        </w:rPr>
      </w:pPr>
    </w:p>
    <w:p w14:paraId="2EB0C7D6" w14:textId="77777777" w:rsidR="00E62968" w:rsidRDefault="00E62968" w:rsidP="00E62968">
      <w:pPr>
        <w:spacing w:before="0" w:after="0"/>
        <w:jc w:val="both"/>
        <w:rPr>
          <w:rFonts w:cs="Calibri"/>
          <w:color w:val="595959"/>
          <w:sz w:val="10"/>
          <w:szCs w:val="16"/>
        </w:rPr>
      </w:pPr>
    </w:p>
    <w:p w14:paraId="4EEF1982" w14:textId="77777777" w:rsidR="00E62968" w:rsidRDefault="00E62968" w:rsidP="00E62968">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3CA325D6"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5B275FB" w14:textId="77777777" w:rsidR="00E62968" w:rsidRPr="00280928" w:rsidRDefault="00E62968" w:rsidP="00E62968">
            <w:pPr>
              <w:pStyle w:val="TableHeading"/>
              <w:spacing w:before="0" w:after="0"/>
              <w:jc w:val="left"/>
              <w:rPr>
                <w:rFonts w:eastAsia="Calibri"/>
                <w:b/>
                <w:sz w:val="16"/>
              </w:rPr>
            </w:pPr>
            <w:r>
              <w:rPr>
                <w:rFonts w:eastAsia="Calibri"/>
                <w:b/>
                <w:sz w:val="16"/>
              </w:rPr>
              <w:t>Paid Non-UK Nationals</w:t>
            </w:r>
          </w:p>
          <w:p w14:paraId="6A64EB48" w14:textId="77777777" w:rsidR="00E62968" w:rsidRPr="00280928" w:rsidRDefault="00E62968" w:rsidP="00E62968">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E62968" w:rsidRPr="00280928" w14:paraId="37F34041" w14:textId="77777777" w:rsidTr="00D45BD1">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59EF662C"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02F813F"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97E30D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9258C7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08A8694"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5D598AF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F353691"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477B424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5EA96877"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2419878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27222C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6FAC53F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411D8B9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57FEEA7" w14:textId="77777777" w:rsidR="00E62968" w:rsidRPr="00FB54A9" w:rsidRDefault="00E62968" w:rsidP="00E62968">
            <w:pPr>
              <w:pStyle w:val="NormalWeb"/>
              <w:numPr>
                <w:ilvl w:val="0"/>
                <w:numId w:val="24"/>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9F4D150" w14:textId="77777777" w:rsidR="00E62968" w:rsidRDefault="00E62968" w:rsidP="00E62968">
      <w:pPr>
        <w:spacing w:before="0" w:after="0"/>
        <w:jc w:val="both"/>
        <w:rPr>
          <w:rFonts w:cs="Calibri"/>
          <w:color w:val="595959"/>
          <w:sz w:val="10"/>
          <w:szCs w:val="16"/>
        </w:rPr>
      </w:pPr>
    </w:p>
    <w:p w14:paraId="100E996C" w14:textId="77777777" w:rsidR="00E62968" w:rsidRDefault="00E62968" w:rsidP="00E62968">
      <w:pPr>
        <w:spacing w:before="0" w:after="0"/>
        <w:jc w:val="both"/>
        <w:rPr>
          <w:rFonts w:cs="Calibri"/>
          <w:color w:val="595959"/>
          <w:sz w:val="10"/>
          <w:szCs w:val="16"/>
        </w:rPr>
      </w:pPr>
    </w:p>
    <w:p w14:paraId="1B206FEC" w14:textId="77777777" w:rsidR="00E62968" w:rsidRPr="005C6E5C" w:rsidRDefault="00E62968" w:rsidP="00E62968">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E62968" w:rsidRPr="00280928" w14:paraId="7C7D423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672603D"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2CE2E425" w14:textId="77777777" w:rsidR="00E62968" w:rsidRPr="00280928" w:rsidRDefault="00E62968" w:rsidP="00E62968">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17572D12"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0668C5E9"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E62968" w:rsidRPr="00280928" w14:paraId="1FBCA8AE" w14:textId="77777777" w:rsidTr="00BD5CC3">
        <w:tc>
          <w:tcPr>
            <w:cnfStyle w:val="001000000000" w:firstRow="0" w:lastRow="0" w:firstColumn="1" w:lastColumn="0" w:oddVBand="0" w:evenVBand="0" w:oddHBand="0" w:evenHBand="0" w:firstRowFirstColumn="0" w:firstRowLastColumn="0" w:lastRowFirstColumn="0" w:lastRowLastColumn="0"/>
            <w:tcW w:w="3369" w:type="dxa"/>
            <w:vAlign w:val="top"/>
          </w:tcPr>
          <w:p w14:paraId="6C6288F4" w14:textId="77777777" w:rsidR="00E62968" w:rsidRPr="00F34205"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B2CE969"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250322DC"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45D10DE"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15CB7F2"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5D09613B" w14:textId="77777777" w:rsidR="00E62968" w:rsidRPr="00741D52" w:rsidRDefault="00E62968" w:rsidP="00E62968">
            <w:pPr>
              <w:pStyle w:val="BodyText-SW"/>
              <w:numPr>
                <w:ilvl w:val="0"/>
                <w:numId w:val="15"/>
              </w:numPr>
              <w:spacing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4BE3F59E" w14:textId="77777777" w:rsidR="00E62968" w:rsidRPr="00280928" w:rsidRDefault="00E62968" w:rsidP="00E62968">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035283E5"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0F9AA556"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3AC5901D" w14:textId="77777777" w:rsidR="00E62968" w:rsidRPr="00280928" w:rsidRDefault="00E62968" w:rsidP="00E62968">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14:paraId="48367809"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6CA7C06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A8CB556"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03158B93"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C982618"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23FA608E"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5756FF7A"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3F93C7A2" w14:textId="6EEA405D"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6F17AE">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35E634D" w14:textId="77777777" w:rsidR="00E62968" w:rsidRPr="00280928" w:rsidRDefault="00E62968" w:rsidP="00E62968">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714457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5FB97417"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8A7876C"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7E0317BE" w14:textId="77777777" w:rsidR="00E62968" w:rsidRPr="005F19AE" w:rsidRDefault="00E62968" w:rsidP="00E62968">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57B2C83C"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00B89B83" w14:textId="77777777" w:rsidR="00E62968" w:rsidRPr="004B7A42" w:rsidRDefault="00E62968" w:rsidP="00E62968">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14:paraId="4532B1C7"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44DAFA2F" w14:textId="77777777" w:rsidR="00E62968" w:rsidRPr="005F19AE" w:rsidRDefault="00E62968" w:rsidP="00E62968">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E62968" w:rsidRPr="00280928" w14:paraId="4DDDF1A1" w14:textId="77777777" w:rsidTr="00BD5CC3">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39FD941" w14:textId="77777777" w:rsidR="00E62968" w:rsidRPr="00280928" w:rsidRDefault="00E62968" w:rsidP="00E62968">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465E5560" w14:textId="77777777" w:rsidR="00E62968" w:rsidRPr="00A32358" w:rsidRDefault="00E62968" w:rsidP="00E62968">
            <w:pPr>
              <w:pStyle w:val="ListParagraph"/>
              <w:widowControl w:val="0"/>
              <w:numPr>
                <w:ilvl w:val="0"/>
                <w:numId w:val="18"/>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2BFE17A5" w14:textId="77777777" w:rsidR="00E62968" w:rsidRPr="00572BC8" w:rsidRDefault="00E62968" w:rsidP="00E62968">
            <w:pPr>
              <w:pStyle w:val="BodyText-SW"/>
              <w:numPr>
                <w:ilvl w:val="0"/>
                <w:numId w:val="18"/>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568B7B6A" w14:textId="77777777" w:rsidR="00E62968" w:rsidRPr="003A19D9" w:rsidRDefault="00E62968" w:rsidP="00E62968">
      <w:pPr>
        <w:spacing w:before="0" w:after="0"/>
        <w:jc w:val="both"/>
        <w:rPr>
          <w:rFonts w:cs="Calibri"/>
          <w:color w:val="595959"/>
          <w:sz w:val="20"/>
          <w:szCs w:val="20"/>
        </w:rPr>
      </w:pPr>
    </w:p>
    <w:p w14:paraId="3D6FF856" w14:textId="77777777" w:rsidR="00E62968" w:rsidRPr="00E62968" w:rsidRDefault="00E62968" w:rsidP="00E62968">
      <w:pPr>
        <w:pStyle w:val="BodyText-SW"/>
        <w:jc w:val="both"/>
        <w:rPr>
          <w:rFonts w:ascii="Calibri" w:hAnsi="Calibri" w:cs="Times New Roman"/>
          <w:color w:val="0000FF"/>
          <w:szCs w:val="20"/>
          <w:u w:val="single"/>
        </w:rPr>
      </w:pPr>
    </w:p>
    <w:sectPr w:rsidR="00E62968" w:rsidRPr="00E62968" w:rsidSect="00442AB2">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4EF06" w14:textId="77777777" w:rsidR="00442AB2" w:rsidRDefault="00442AB2" w:rsidP="005368E0">
      <w:pPr>
        <w:spacing w:after="0"/>
      </w:pPr>
      <w:r>
        <w:separator/>
      </w:r>
    </w:p>
  </w:endnote>
  <w:endnote w:type="continuationSeparator" w:id="0">
    <w:p w14:paraId="31CAC8D7" w14:textId="77777777" w:rsidR="00442AB2" w:rsidRDefault="00442AB2"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709E0"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8A2879B"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2E3905C0"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C9E5251"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A789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D711DDB"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CEE69" w14:textId="77777777" w:rsidR="00442AB2" w:rsidRDefault="00442AB2" w:rsidP="005368E0">
      <w:pPr>
        <w:spacing w:after="0"/>
      </w:pPr>
      <w:r>
        <w:separator/>
      </w:r>
    </w:p>
  </w:footnote>
  <w:footnote w:type="continuationSeparator" w:id="0">
    <w:p w14:paraId="3119EF6F" w14:textId="77777777" w:rsidR="00442AB2" w:rsidRDefault="00442AB2"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4C153" w14:textId="1DC2F704" w:rsidR="00785B17" w:rsidRDefault="008C2E0F">
    <w:pPr>
      <w:pStyle w:val="Header"/>
    </w:pPr>
    <w:r>
      <w:rPr>
        <w:noProof/>
      </w:rPr>
      <w:drawing>
        <wp:anchor distT="0" distB="0" distL="114300" distR="114300" simplePos="0" relativeHeight="251687424" behindDoc="0" locked="0" layoutInCell="1" allowOverlap="1" wp14:anchorId="7CC8D0F2" wp14:editId="4D00E39E">
          <wp:simplePos x="0" y="0"/>
          <wp:positionH relativeFrom="column">
            <wp:posOffset>-273685</wp:posOffset>
          </wp:positionH>
          <wp:positionV relativeFrom="paragraph">
            <wp:posOffset>-158750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693281" w:rsidRPr="00693281">
      <w:rPr>
        <w:noProof/>
      </w:rPr>
      <w:drawing>
        <wp:anchor distT="0" distB="0" distL="114300" distR="114300" simplePos="0" relativeHeight="251686400" behindDoc="0" locked="0" layoutInCell="1" allowOverlap="1" wp14:anchorId="7345ECDA" wp14:editId="748F99BD">
          <wp:simplePos x="0" y="0"/>
          <wp:positionH relativeFrom="column">
            <wp:posOffset>5768754</wp:posOffset>
          </wp:positionH>
          <wp:positionV relativeFrom="paragraph">
            <wp:posOffset>-119297</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3C6E"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4529A" w14:textId="77777777" w:rsidR="00785B17" w:rsidRDefault="002A5E1A">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719E8"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9578865">
    <w:abstractNumId w:val="14"/>
  </w:num>
  <w:num w:numId="2" w16cid:durableId="1647318969">
    <w:abstractNumId w:val="8"/>
  </w:num>
  <w:num w:numId="3" w16cid:durableId="81921709">
    <w:abstractNumId w:val="18"/>
  </w:num>
  <w:num w:numId="4" w16cid:durableId="196043725">
    <w:abstractNumId w:val="7"/>
  </w:num>
  <w:num w:numId="5" w16cid:durableId="196734742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4793283">
    <w:abstractNumId w:val="4"/>
  </w:num>
  <w:num w:numId="7" w16cid:durableId="123550348">
    <w:abstractNumId w:val="3"/>
  </w:num>
  <w:num w:numId="8" w16cid:durableId="564416003">
    <w:abstractNumId w:val="1"/>
  </w:num>
  <w:num w:numId="9" w16cid:durableId="702751930">
    <w:abstractNumId w:val="5"/>
  </w:num>
  <w:num w:numId="10" w16cid:durableId="808978789">
    <w:abstractNumId w:val="10"/>
  </w:num>
  <w:num w:numId="11" w16cid:durableId="1510564851">
    <w:abstractNumId w:val="0"/>
  </w:num>
  <w:num w:numId="12" w16cid:durableId="1048073430">
    <w:abstractNumId w:val="21"/>
  </w:num>
  <w:num w:numId="13" w16cid:durableId="1525165256">
    <w:abstractNumId w:val="2"/>
  </w:num>
  <w:num w:numId="14" w16cid:durableId="1198935375">
    <w:abstractNumId w:val="17"/>
  </w:num>
  <w:num w:numId="15" w16cid:durableId="937175678">
    <w:abstractNumId w:val="13"/>
  </w:num>
  <w:num w:numId="16" w16cid:durableId="528877530">
    <w:abstractNumId w:val="19"/>
  </w:num>
  <w:num w:numId="17" w16cid:durableId="1675569183">
    <w:abstractNumId w:val="9"/>
  </w:num>
  <w:num w:numId="18" w16cid:durableId="459617842">
    <w:abstractNumId w:val="11"/>
  </w:num>
  <w:num w:numId="19" w16cid:durableId="723600566">
    <w:abstractNumId w:val="15"/>
  </w:num>
  <w:num w:numId="20" w16cid:durableId="965508942">
    <w:abstractNumId w:val="6"/>
  </w:num>
  <w:num w:numId="21" w16cid:durableId="1104495332">
    <w:abstractNumId w:val="13"/>
  </w:num>
  <w:num w:numId="22" w16cid:durableId="575168165">
    <w:abstractNumId w:val="11"/>
  </w:num>
  <w:num w:numId="23" w16cid:durableId="1707370956">
    <w:abstractNumId w:val="12"/>
  </w:num>
  <w:num w:numId="24" w16cid:durableId="147687005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7328F"/>
    <w:rsid w:val="00082EF4"/>
    <w:rsid w:val="00083401"/>
    <w:rsid w:val="000853AC"/>
    <w:rsid w:val="0008552A"/>
    <w:rsid w:val="00086EB4"/>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F15"/>
    <w:rsid w:val="001B59E1"/>
    <w:rsid w:val="001C2615"/>
    <w:rsid w:val="001C2EC3"/>
    <w:rsid w:val="001C4962"/>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2732D"/>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7936"/>
    <w:rsid w:val="002C485A"/>
    <w:rsid w:val="002C70AC"/>
    <w:rsid w:val="002D100D"/>
    <w:rsid w:val="002D3555"/>
    <w:rsid w:val="002D3D29"/>
    <w:rsid w:val="002D589A"/>
    <w:rsid w:val="002D5E12"/>
    <w:rsid w:val="002E3797"/>
    <w:rsid w:val="002E4048"/>
    <w:rsid w:val="002E580B"/>
    <w:rsid w:val="002E5BAA"/>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042F"/>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AB2"/>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C09"/>
    <w:rsid w:val="005C6AC6"/>
    <w:rsid w:val="005C6AD6"/>
    <w:rsid w:val="005D685A"/>
    <w:rsid w:val="005E01E8"/>
    <w:rsid w:val="005E6D13"/>
    <w:rsid w:val="005F4225"/>
    <w:rsid w:val="005F5C21"/>
    <w:rsid w:val="00600BC8"/>
    <w:rsid w:val="00602194"/>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F17AE"/>
    <w:rsid w:val="006F5AAA"/>
    <w:rsid w:val="006F75CA"/>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3AD3"/>
    <w:rsid w:val="007B3E21"/>
    <w:rsid w:val="007B76BE"/>
    <w:rsid w:val="007B777A"/>
    <w:rsid w:val="007C3255"/>
    <w:rsid w:val="007D5166"/>
    <w:rsid w:val="007D7458"/>
    <w:rsid w:val="007D7698"/>
    <w:rsid w:val="00810D9F"/>
    <w:rsid w:val="00812559"/>
    <w:rsid w:val="00812692"/>
    <w:rsid w:val="0081392D"/>
    <w:rsid w:val="008175CF"/>
    <w:rsid w:val="008219E6"/>
    <w:rsid w:val="00822DCF"/>
    <w:rsid w:val="00827608"/>
    <w:rsid w:val="008346AC"/>
    <w:rsid w:val="00836B6A"/>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2E0F"/>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B48"/>
    <w:rsid w:val="00937D6D"/>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964D3"/>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07579"/>
    <w:rsid w:val="00B13E5E"/>
    <w:rsid w:val="00B15A0C"/>
    <w:rsid w:val="00B209BC"/>
    <w:rsid w:val="00B211F1"/>
    <w:rsid w:val="00B301FE"/>
    <w:rsid w:val="00B306CB"/>
    <w:rsid w:val="00B33093"/>
    <w:rsid w:val="00B35205"/>
    <w:rsid w:val="00B40A19"/>
    <w:rsid w:val="00B40C79"/>
    <w:rsid w:val="00B4441F"/>
    <w:rsid w:val="00B53BE4"/>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5940"/>
    <w:rsid w:val="00BC75A3"/>
    <w:rsid w:val="00BE21DA"/>
    <w:rsid w:val="00BE25F0"/>
    <w:rsid w:val="00BE7DDC"/>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5FD6"/>
    <w:rsid w:val="00D3532E"/>
    <w:rsid w:val="00D4169C"/>
    <w:rsid w:val="00D43A9D"/>
    <w:rsid w:val="00D4419A"/>
    <w:rsid w:val="00D46658"/>
    <w:rsid w:val="00D5763E"/>
    <w:rsid w:val="00D601C4"/>
    <w:rsid w:val="00D72C25"/>
    <w:rsid w:val="00D74829"/>
    <w:rsid w:val="00D83C25"/>
    <w:rsid w:val="00DA2FF8"/>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30C6C"/>
    <w:rsid w:val="00E410EE"/>
    <w:rsid w:val="00E50C53"/>
    <w:rsid w:val="00E534C4"/>
    <w:rsid w:val="00E619DB"/>
    <w:rsid w:val="00E62968"/>
    <w:rsid w:val="00E779E3"/>
    <w:rsid w:val="00E8063E"/>
    <w:rsid w:val="00E8100F"/>
    <w:rsid w:val="00E8394E"/>
    <w:rsid w:val="00E85846"/>
    <w:rsid w:val="00E91063"/>
    <w:rsid w:val="00E91B0E"/>
    <w:rsid w:val="00EA1856"/>
    <w:rsid w:val="00EA2328"/>
    <w:rsid w:val="00EA2F24"/>
    <w:rsid w:val="00EB4090"/>
    <w:rsid w:val="00EC71F9"/>
    <w:rsid w:val="00ED368D"/>
    <w:rsid w:val="00ED3928"/>
    <w:rsid w:val="00ED5400"/>
    <w:rsid w:val="00EE22E1"/>
    <w:rsid w:val="00EE4B83"/>
    <w:rsid w:val="00EF1FA7"/>
    <w:rsid w:val="00EF7D29"/>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6.png"/><Relationship Id="rId39" Type="http://schemas.openxmlformats.org/officeDocument/2006/relationships/customXml" Target="../customXml/item2.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hyperlink" Target="https://www.gov.uk/government/publications/new-guidance-on-the-rehabilitation-of-offenders-act-197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9.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https://www.matrixscreening.com/xxxxx" TargetMode="External"/><Relationship Id="rId33" Type="http://schemas.openxmlformats.org/officeDocument/2006/relationships/image" Target="media/image13.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customXml/itemProps2.xml><?xml version="1.0" encoding="utf-8"?>
<ds:datastoreItem xmlns:ds="http://schemas.openxmlformats.org/officeDocument/2006/customXml" ds:itemID="{0E41D14E-1427-49AF-9988-2B162AD3FE25}"/>
</file>

<file path=customXml/itemProps3.xml><?xml version="1.0" encoding="utf-8"?>
<ds:datastoreItem xmlns:ds="http://schemas.openxmlformats.org/officeDocument/2006/customXml" ds:itemID="{24224BB3-02CF-418E-9F5C-E73B8231C536}"/>
</file>

<file path=customXml/itemProps4.xml><?xml version="1.0" encoding="utf-8"?>
<ds:datastoreItem xmlns:ds="http://schemas.openxmlformats.org/officeDocument/2006/customXml" ds:itemID="{9E2C1CA8-2DCC-46DB-83DC-0F72DC5EC09E}"/>
</file>

<file path=docProps/app.xml><?xml version="1.0" encoding="utf-8"?>
<Properties xmlns="http://schemas.openxmlformats.org/officeDocument/2006/extended-properties" xmlns:vt="http://schemas.openxmlformats.org/officeDocument/2006/docPropsVTypes">
  <Template>True Partners Bid Template 2014 FV</Template>
  <TotalTime>4</TotalTime>
  <Pages>14</Pages>
  <Words>2702</Words>
  <Characters>15406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Applicant Guidance Notes</vt:lpstr>
    </vt:vector>
  </TitlesOfParts>
  <Company>Capita</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Jordan Barton</cp:lastModifiedBy>
  <cp:revision>4</cp:revision>
  <cp:lastPrinted>2020-11-26T09:49:00Z</cp:lastPrinted>
  <dcterms:created xsi:type="dcterms:W3CDTF">2023-07-31T12:27:00Z</dcterms:created>
  <dcterms:modified xsi:type="dcterms:W3CDTF">2024-04-11T10:41:00Z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