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A96AC" w14:textId="77777777" w:rsidR="008911C7" w:rsidRDefault="008911C7" w:rsidP="00D11FB4">
      <w:pPr>
        <w:pStyle w:val="Heading3"/>
        <w:rPr>
          <w:rFonts w:eastAsia="Hand Of Sean"/>
        </w:rPr>
      </w:pPr>
    </w:p>
    <w:p w14:paraId="47631F13" w14:textId="77777777" w:rsidR="008911C7" w:rsidRDefault="008911C7" w:rsidP="00D11FB4">
      <w:pPr>
        <w:pStyle w:val="Heading3"/>
        <w:rPr>
          <w:rFonts w:eastAsia="Hand Of Sean"/>
        </w:rPr>
      </w:pPr>
    </w:p>
    <w:p w14:paraId="40ABE688" w14:textId="77777777" w:rsidR="008911C7" w:rsidRDefault="008911C7" w:rsidP="00D11FB4">
      <w:pPr>
        <w:pStyle w:val="Heading3"/>
        <w:rPr>
          <w:rFonts w:eastAsia="Hand Of Sean"/>
        </w:rPr>
      </w:pPr>
    </w:p>
    <w:p w14:paraId="1DB7C5F3" w14:textId="77777777" w:rsidR="008911C7" w:rsidRDefault="002B36FC"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6434F056" wp14:editId="5DF51025">
                <wp:simplePos x="0" y="0"/>
                <wp:positionH relativeFrom="column">
                  <wp:posOffset>-792480</wp:posOffset>
                </wp:positionH>
                <wp:positionV relativeFrom="paragraph">
                  <wp:posOffset>355931</wp:posOffset>
                </wp:positionV>
                <wp:extent cx="6474460" cy="12242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D4A7" w14:textId="77777777" w:rsidR="008911C7" w:rsidRPr="001E1D32" w:rsidRDefault="002B36FC" w:rsidP="001E1D32">
                            <w:pPr>
                              <w:pStyle w:val="Title-Cover"/>
                              <w:tabs>
                                <w:tab w:val="left" w:pos="709"/>
                              </w:tabs>
                              <w:ind w:left="567"/>
                              <w:rPr>
                                <w:sz w:val="72"/>
                              </w:rPr>
                            </w:pPr>
                            <w:r>
                              <w:rPr>
                                <w:sz w:val="72"/>
                              </w:rPr>
                              <w:t>Basic DBS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34F056" id="_x0000_t202" coordsize="21600,21600" o:spt="202" path="m,l,21600r21600,l21600,xe">
                <v:stroke joinstyle="miter"/>
                <v:path gradientshapeok="t" o:connecttype="rect"/>
              </v:shapetype>
              <v:shape id="Text Box 7" o:spid="_x0000_s1026" type="#_x0000_t202" style="position:absolute;margin-left:-62.4pt;margin-top:28.05pt;width:509.8pt;height:9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" filled="f" stroked="f">
                <v:textbox>
                  <w:txbxContent>
                    <w:p w14:paraId="2F40D4A7" w14:textId="77777777" w:rsidR="008911C7" w:rsidRPr="001E1D32" w:rsidRDefault="002B36FC" w:rsidP="001E1D32">
                      <w:pPr>
                        <w:pStyle w:val="Title-Cover"/>
                        <w:tabs>
                          <w:tab w:val="left" w:pos="709"/>
                        </w:tabs>
                        <w:ind w:left="567"/>
                        <w:rPr>
                          <w:sz w:val="72"/>
                        </w:rPr>
                      </w:pPr>
                      <w:r>
                        <w:rPr>
                          <w:sz w:val="72"/>
                        </w:rPr>
                        <w:t>Basic DBS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1D7953C7" wp14:editId="528FC831">
                <wp:simplePos x="0" y="0"/>
                <wp:positionH relativeFrom="column">
                  <wp:posOffset>-1478280</wp:posOffset>
                </wp:positionH>
                <wp:positionV relativeFrom="paragraph">
                  <wp:posOffset>301625</wp:posOffset>
                </wp:positionV>
                <wp:extent cx="6779895" cy="1478915"/>
                <wp:effectExtent l="0" t="0" r="20955" b="2603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7891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C368A" id="Rectangle 4" o:spid="_x0000_s1026" style="position:absolute;margin-left:-116.4pt;margin-top:23.75pt;width:533.85pt;height:11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" fillcolor="#005b82" strokecolor="#5587b4 [3204]"/>
            </w:pict>
          </mc:Fallback>
        </mc:AlternateContent>
      </w:r>
    </w:p>
    <w:p w14:paraId="2E31CD40" w14:textId="77777777" w:rsidR="005111AD" w:rsidRPr="00B4441F" w:rsidRDefault="005111AD" w:rsidP="00D11FB4">
      <w:pPr>
        <w:pStyle w:val="Heading3"/>
        <w:rPr>
          <w:rFonts w:eastAsia="Hand Of Sean"/>
        </w:rPr>
      </w:pPr>
    </w:p>
    <w:p w14:paraId="479BDF26" w14:textId="77777777" w:rsidR="005111AD" w:rsidRPr="00B4441F" w:rsidRDefault="005111AD" w:rsidP="00D11FB4">
      <w:pPr>
        <w:pStyle w:val="Heading3"/>
        <w:rPr>
          <w:rFonts w:eastAsia="Hand Of Sean"/>
        </w:rPr>
      </w:pPr>
    </w:p>
    <w:p w14:paraId="41CC98E9" w14:textId="77777777" w:rsidR="0081392D" w:rsidRPr="00D5763E" w:rsidRDefault="002B36FC" w:rsidP="00D11FB4">
      <w:pPr>
        <w:spacing w:before="1800"/>
        <w:rPr>
          <w:rFonts w:ascii="Hand Of Sean" w:eastAsia="Hand Of Sean" w:hAnsi="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70FFE3E7" wp14:editId="23D70889">
                <wp:simplePos x="0" y="0"/>
                <wp:positionH relativeFrom="margin">
                  <wp:posOffset>-749300</wp:posOffset>
                </wp:positionH>
                <wp:positionV relativeFrom="paragraph">
                  <wp:posOffset>1101394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4F75" w14:textId="77777777" w:rsidR="00470D01" w:rsidRPr="00470D01" w:rsidRDefault="002B36FC"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0FFE3E7" id="Rectangle 11" o:spid="_x0000_s1027" style="position:absolute;margin-left:-59pt;margin-top:86.7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" filled="f" stroked="f">
                <v:textbox>
                  <w:txbxContent>
                    <w:p w14:paraId="35824F75" w14:textId="77777777" w:rsidR="00470D01" w:rsidRPr="00470D01" w:rsidRDefault="002B36FC"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0B6F2DBD" wp14:editId="433A6774">
                <wp:simplePos x="0" y="0"/>
                <wp:positionH relativeFrom="column">
                  <wp:posOffset>-67945</wp:posOffset>
                </wp:positionH>
                <wp:positionV relativeFrom="paragraph">
                  <wp:posOffset>359106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9FE76" id="Rectangle 5" o:spid="_x0000_s1026" style="position:absolute;margin-left:-5.35pt;margin-top:28.3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" fillcolor="#ecf0f3" stroked="f">
                <v:fill opacity="58853f"/>
              </v:rect>
            </w:pict>
          </mc:Fallback>
        </mc:AlternateContent>
      </w:r>
      <w:r w:rsidR="00865DF3" w:rsidRPr="00FF2156">
        <w:rPr>
          <w:rFonts w:eastAsia="Hand Of Sean"/>
          <w:noProof/>
          <w:lang w:eastAsia="en-GB"/>
        </w:rPr>
        <w:drawing>
          <wp:anchor distT="0" distB="0" distL="114300" distR="114300" simplePos="0" relativeHeight="251667456" behindDoc="0" locked="0" layoutInCell="1" allowOverlap="1" wp14:anchorId="329FA508" wp14:editId="318B0038">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14:paraId="6112EFE5" w14:textId="77777777" w:rsidR="003E2136" w:rsidRPr="00D5763E" w:rsidRDefault="003E2136" w:rsidP="00D11FB4">
      <w:pPr>
        <w:rPr>
          <w:color w:val="5587B4" w:themeColor="accent1"/>
        </w:rPr>
      </w:pPr>
    </w:p>
    <w:p w14:paraId="2E8A0872" w14:textId="77777777" w:rsidR="003E2136" w:rsidRDefault="003E2136" w:rsidP="00D11FB4"/>
    <w:p w14:paraId="0072D89B" w14:textId="77777777" w:rsidR="003E2136" w:rsidRDefault="003E2136" w:rsidP="00D11FB4"/>
    <w:p w14:paraId="50EC67F5" w14:textId="77777777" w:rsidR="003E2136" w:rsidRDefault="003E2136" w:rsidP="00D11FB4"/>
    <w:p w14:paraId="185CFDF2" w14:textId="77777777" w:rsidR="003E2136" w:rsidRDefault="003E2136" w:rsidP="00D11FB4"/>
    <w:p w14:paraId="4286E6FC" w14:textId="77777777" w:rsidR="003E2136" w:rsidRDefault="003E2136" w:rsidP="00D11FB4"/>
    <w:p w14:paraId="4C58229E" w14:textId="77777777" w:rsidR="003012DB" w:rsidRDefault="003012DB" w:rsidP="00D11FB4">
      <w:pPr>
        <w:pStyle w:val="TOCHeading"/>
        <w:rPr>
          <w:rFonts w:ascii="Arial" w:hAnsi="Arial" w:cs="Arial"/>
          <w:color w:val="005B82"/>
        </w:rPr>
      </w:pPr>
    </w:p>
    <w:p w14:paraId="6C34F5C4" w14:textId="77777777" w:rsidR="005111AD" w:rsidRDefault="005111AD" w:rsidP="00D11FB4">
      <w:pPr>
        <w:spacing w:after="0"/>
        <w:rPr>
          <w:rFonts w:ascii="Arial" w:hAnsi="Arial" w:cs="Arial"/>
          <w:b/>
          <w:bCs/>
          <w:color w:val="005B82"/>
          <w:sz w:val="28"/>
          <w:szCs w:val="28"/>
          <w:lang w:val="en-US"/>
        </w:rPr>
      </w:pPr>
    </w:p>
    <w:p w14:paraId="46C54F66" w14:textId="77777777" w:rsidR="006C2447" w:rsidRDefault="006C2447" w:rsidP="00D11FB4">
      <w:pPr>
        <w:spacing w:after="0"/>
        <w:rPr>
          <w:rFonts w:ascii="Arial" w:eastAsia="Hand Of Sean" w:hAnsi="Arial" w:cs="Arial"/>
          <w:color w:val="005B82"/>
        </w:rPr>
        <w:sectPr w:rsidR="006C2447" w:rsidSect="00A67943">
          <w:headerReference w:type="default" r:id="rId9"/>
          <w:footerReference w:type="default" r:id="rId10"/>
          <w:headerReference w:type="first" r:id="rId11"/>
          <w:pgSz w:w="11906" w:h="16838" w:code="9"/>
          <w:pgMar w:top="940" w:right="849" w:bottom="1440" w:left="851" w:header="567" w:footer="0" w:gutter="0"/>
          <w:paperSrc w:first="15"/>
          <w:cols w:space="708"/>
          <w:docGrid w:linePitch="360"/>
        </w:sectPr>
      </w:pPr>
    </w:p>
    <w:p w14:paraId="1A83C4D0" w14:textId="77777777" w:rsidR="003E2136" w:rsidRPr="00C60266" w:rsidRDefault="003E2136" w:rsidP="00D11FB4">
      <w:pPr>
        <w:pStyle w:val="TableofContents"/>
        <w:spacing w:before="120" w:after="120"/>
        <w:rPr>
          <w:color w:val="005B82"/>
        </w:rPr>
      </w:pPr>
      <w:r w:rsidRPr="00C60266">
        <w:rPr>
          <w:color w:val="005B82"/>
        </w:rPr>
        <w:lastRenderedPageBreak/>
        <w:t>Contents</w:t>
      </w:r>
    </w:p>
    <w:p w14:paraId="4C222159"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F3ADB" w:rsidRPr="003B53E4">
          <w:rPr>
            <w:rStyle w:val="Hyperlink"/>
          </w:rPr>
          <w:t>Applicant Guidance Notes</w:t>
        </w:r>
        <w:r w:rsidR="000F3ADB">
          <w:rPr>
            <w:webHidden/>
          </w:rPr>
          <w:tab/>
        </w:r>
        <w:r w:rsidR="00A134B2">
          <w:rPr>
            <w:webHidden/>
          </w:rPr>
          <w:t>2</w:t>
        </w:r>
      </w:hyperlink>
    </w:p>
    <w:p w14:paraId="54663F9A" w14:textId="77777777" w:rsidR="000F3ADB" w:rsidRDefault="00000000">
      <w:pPr>
        <w:pStyle w:val="TOC1"/>
        <w:rPr>
          <w:rFonts w:asciiTheme="minorHAnsi" w:eastAsiaTheme="minorEastAsia" w:hAnsiTheme="minorHAnsi" w:cstheme="minorBidi"/>
          <w:color w:val="auto"/>
          <w:lang w:eastAsia="en-GB"/>
        </w:rPr>
      </w:pPr>
      <w:hyperlink r:id="rId13" w:anchor="_Toc392078085" w:history="1">
        <w:r w:rsidR="000F3ADB" w:rsidRPr="003B53E4">
          <w:rPr>
            <w:rStyle w:val="Hyperlink"/>
          </w:rPr>
          <w:t>Logging onto the System</w:t>
        </w:r>
        <w:r w:rsidR="000F3ADB">
          <w:rPr>
            <w:webHidden/>
          </w:rPr>
          <w:tab/>
        </w:r>
        <w:r w:rsidR="00381BA9">
          <w:rPr>
            <w:webHidden/>
          </w:rPr>
          <w:t>3</w:t>
        </w:r>
      </w:hyperlink>
    </w:p>
    <w:p w14:paraId="71A2E2D7" w14:textId="77777777" w:rsidR="000F3ADB" w:rsidRDefault="00000000">
      <w:pPr>
        <w:pStyle w:val="TOC1"/>
        <w:rPr>
          <w:rFonts w:asciiTheme="minorHAnsi" w:eastAsiaTheme="minorEastAsia" w:hAnsiTheme="minorHAnsi" w:cstheme="minorBidi"/>
          <w:color w:val="auto"/>
          <w:lang w:eastAsia="en-GB"/>
        </w:rPr>
      </w:pPr>
      <w:hyperlink r:id="rId14" w:anchor="_Toc392078086" w:history="1">
        <w:r w:rsidR="000F3ADB" w:rsidRPr="003B53E4">
          <w:rPr>
            <w:rStyle w:val="Hyperlink"/>
          </w:rPr>
          <w:t>Statement of Fair Processing</w:t>
        </w:r>
        <w:r w:rsidR="000F3ADB">
          <w:rPr>
            <w:webHidden/>
          </w:rPr>
          <w:tab/>
        </w:r>
        <w:r w:rsidR="009D45B4">
          <w:rPr>
            <w:webHidden/>
          </w:rPr>
          <w:t>5</w:t>
        </w:r>
      </w:hyperlink>
    </w:p>
    <w:p w14:paraId="10E54187" w14:textId="77777777" w:rsidR="000F3ADB" w:rsidRDefault="00000000">
      <w:pPr>
        <w:pStyle w:val="TOC1"/>
        <w:rPr>
          <w:rFonts w:asciiTheme="minorHAnsi" w:eastAsiaTheme="minorEastAsia" w:hAnsiTheme="minorHAnsi" w:cstheme="minorBidi"/>
          <w:color w:val="auto"/>
          <w:lang w:eastAsia="en-GB"/>
        </w:rPr>
      </w:pPr>
      <w:hyperlink r:id="rId15" w:anchor="_Toc392078088" w:history="1">
        <w:r w:rsidR="000F3ADB" w:rsidRPr="003B53E4">
          <w:rPr>
            <w:rStyle w:val="Hyperlink"/>
          </w:rPr>
          <w:t>Section 1 – About You</w:t>
        </w:r>
        <w:r w:rsidR="000F3ADB">
          <w:rPr>
            <w:webHidden/>
          </w:rPr>
          <w:tab/>
        </w:r>
        <w:r w:rsidR="00381BA9">
          <w:rPr>
            <w:webHidden/>
          </w:rPr>
          <w:t>6</w:t>
        </w:r>
      </w:hyperlink>
    </w:p>
    <w:p w14:paraId="460F8F6A" w14:textId="77777777" w:rsidR="000F3ADB" w:rsidRDefault="00000000">
      <w:pPr>
        <w:pStyle w:val="TOC1"/>
        <w:rPr>
          <w:rFonts w:asciiTheme="minorHAnsi" w:eastAsiaTheme="minorEastAsia" w:hAnsiTheme="minorHAnsi" w:cstheme="minorBidi"/>
          <w:color w:val="auto"/>
          <w:lang w:eastAsia="en-GB"/>
        </w:rPr>
      </w:pPr>
      <w:hyperlink r:id="rId16" w:anchor="_Toc392078089" w:history="1">
        <w:r w:rsidR="000F3ADB" w:rsidRPr="003B53E4">
          <w:rPr>
            <w:rStyle w:val="Hyperlink"/>
          </w:rPr>
          <w:t>Section 2 – Address History</w:t>
        </w:r>
        <w:r w:rsidR="000F3ADB">
          <w:rPr>
            <w:webHidden/>
          </w:rPr>
          <w:tab/>
        </w:r>
        <w:r w:rsidR="00381BA9">
          <w:rPr>
            <w:webHidden/>
          </w:rPr>
          <w:t>7</w:t>
        </w:r>
      </w:hyperlink>
    </w:p>
    <w:p w14:paraId="5DFDB843" w14:textId="77777777" w:rsidR="000F3ADB" w:rsidRDefault="00000000">
      <w:pPr>
        <w:pStyle w:val="TOC1"/>
        <w:rPr>
          <w:rFonts w:asciiTheme="minorHAnsi" w:eastAsiaTheme="minorEastAsia" w:hAnsiTheme="minorHAnsi" w:cstheme="minorBidi"/>
          <w:color w:val="auto"/>
          <w:lang w:eastAsia="en-GB"/>
        </w:rPr>
      </w:pPr>
      <w:hyperlink r:id="rId17" w:anchor="_Toc392078090" w:history="1">
        <w:r w:rsidR="000F3ADB" w:rsidRPr="003B53E4">
          <w:rPr>
            <w:rStyle w:val="Hyperlink"/>
          </w:rPr>
          <w:t>Section 3 – Additional Info</w:t>
        </w:r>
        <w:r w:rsidR="000F3ADB">
          <w:rPr>
            <w:webHidden/>
          </w:rPr>
          <w:tab/>
        </w:r>
        <w:r w:rsidR="00381BA9">
          <w:rPr>
            <w:webHidden/>
          </w:rPr>
          <w:t>8</w:t>
        </w:r>
      </w:hyperlink>
    </w:p>
    <w:p w14:paraId="6992CB9D" w14:textId="77777777" w:rsidR="000F3ADB" w:rsidRDefault="00000000">
      <w:pPr>
        <w:pStyle w:val="TOC1"/>
        <w:rPr>
          <w:rFonts w:asciiTheme="minorHAnsi" w:eastAsiaTheme="minorEastAsia" w:hAnsiTheme="minorHAnsi" w:cstheme="minorBidi"/>
          <w:color w:val="auto"/>
          <w:lang w:eastAsia="en-GB"/>
        </w:rPr>
      </w:pPr>
      <w:hyperlink r:id="rId18" w:anchor="_Toc392078091" w:history="1">
        <w:r w:rsidR="000F3ADB" w:rsidRPr="003B53E4">
          <w:rPr>
            <w:rStyle w:val="Hyperlink"/>
          </w:rPr>
          <w:t>Section 4 – Employment Details</w:t>
        </w:r>
        <w:r w:rsidR="000F3ADB">
          <w:rPr>
            <w:webHidden/>
          </w:rPr>
          <w:tab/>
        </w:r>
        <w:r w:rsidR="009D45B4">
          <w:rPr>
            <w:webHidden/>
          </w:rPr>
          <w:t>10</w:t>
        </w:r>
      </w:hyperlink>
    </w:p>
    <w:p w14:paraId="3F9A27BE" w14:textId="77777777" w:rsidR="000F3ADB" w:rsidRDefault="00000000">
      <w:pPr>
        <w:pStyle w:val="TOC1"/>
        <w:rPr>
          <w:rFonts w:asciiTheme="minorHAnsi" w:eastAsiaTheme="minorEastAsia" w:hAnsiTheme="minorHAnsi" w:cstheme="minorBidi"/>
          <w:color w:val="auto"/>
          <w:lang w:eastAsia="en-GB"/>
        </w:rPr>
      </w:pPr>
      <w:hyperlink r:id="rId19" w:anchor="_Toc392078092" w:history="1">
        <w:r w:rsidR="000F3ADB" w:rsidRPr="003B53E4">
          <w:rPr>
            <w:rStyle w:val="Hyperlink"/>
          </w:rPr>
          <w:t>Section 5 – Confirmation and Consent</w:t>
        </w:r>
        <w:r w:rsidR="000F3ADB">
          <w:rPr>
            <w:webHidden/>
          </w:rPr>
          <w:tab/>
        </w:r>
        <w:r w:rsidR="009D45B4">
          <w:rPr>
            <w:webHidden/>
          </w:rPr>
          <w:t>11</w:t>
        </w:r>
      </w:hyperlink>
    </w:p>
    <w:p w14:paraId="17F37878" w14:textId="77777777" w:rsidR="000F3ADB" w:rsidRDefault="00000000">
      <w:pPr>
        <w:pStyle w:val="TOC1"/>
        <w:rPr>
          <w:rFonts w:asciiTheme="minorHAnsi" w:eastAsiaTheme="minorEastAsia" w:hAnsiTheme="minorHAnsi" w:cstheme="minorBidi"/>
          <w:color w:val="auto"/>
          <w:lang w:eastAsia="en-GB"/>
        </w:rPr>
      </w:pPr>
      <w:hyperlink r:id="rId20" w:anchor="_Toc392078093" w:history="1">
        <w:r w:rsidR="000F3ADB" w:rsidRPr="003B53E4">
          <w:rPr>
            <w:rStyle w:val="Hyperlink"/>
          </w:rPr>
          <w:t>Complete Application</w:t>
        </w:r>
        <w:r w:rsidR="000F3ADB">
          <w:rPr>
            <w:webHidden/>
          </w:rPr>
          <w:tab/>
        </w:r>
        <w:r w:rsidR="009D45B4">
          <w:rPr>
            <w:webHidden/>
          </w:rPr>
          <w:t>12</w:t>
        </w:r>
      </w:hyperlink>
    </w:p>
    <w:p w14:paraId="72616244" w14:textId="77777777" w:rsidR="000F3ADB" w:rsidRDefault="00000000">
      <w:pPr>
        <w:pStyle w:val="TOC1"/>
        <w:rPr>
          <w:rFonts w:asciiTheme="minorHAnsi" w:eastAsiaTheme="minorEastAsia" w:hAnsiTheme="minorHAnsi" w:cstheme="minorBidi"/>
          <w:color w:val="auto"/>
          <w:lang w:eastAsia="en-GB"/>
        </w:rPr>
      </w:pPr>
      <w:hyperlink r:id="rId21" w:anchor="_Toc392078094" w:history="1">
        <w:r w:rsidR="000F3ADB" w:rsidRPr="003B53E4">
          <w:rPr>
            <w:rStyle w:val="Hyperlink"/>
          </w:rPr>
          <w:t>DBS List of Acceptable Identification</w:t>
        </w:r>
        <w:r w:rsidR="000F3ADB">
          <w:rPr>
            <w:webHidden/>
          </w:rPr>
          <w:tab/>
        </w:r>
        <w:r w:rsidR="009D45B4">
          <w:rPr>
            <w:webHidden/>
          </w:rPr>
          <w:t>13</w:t>
        </w:r>
      </w:hyperlink>
    </w:p>
    <w:p w14:paraId="1D03C045" w14:textId="77777777" w:rsidR="003E2136" w:rsidRPr="005E6D13" w:rsidRDefault="000853AC" w:rsidP="00D11FB4">
      <w:pPr>
        <w:rPr>
          <w:rFonts w:cs="Arial"/>
        </w:rPr>
      </w:pPr>
      <w:r>
        <w:rPr>
          <w:rFonts w:ascii="Arial" w:hAnsi="Arial" w:cs="Arial"/>
          <w:noProof/>
          <w:color w:val="3C3C3B" w:themeColor="text1"/>
        </w:rPr>
        <w:fldChar w:fldCharType="end"/>
      </w:r>
    </w:p>
    <w:p w14:paraId="33F3CA65" w14:textId="77777777" w:rsidR="003E2136" w:rsidRDefault="003E2136" w:rsidP="00D11FB4"/>
    <w:p w14:paraId="2AA8486E" w14:textId="77777777" w:rsidR="00B9002D" w:rsidRDefault="00B9002D" w:rsidP="00D11FB4"/>
    <w:p w14:paraId="14EF5F3B" w14:textId="77777777" w:rsidR="00B9002D" w:rsidRDefault="00B9002D" w:rsidP="00D11FB4"/>
    <w:p w14:paraId="3E2527E9" w14:textId="77777777" w:rsidR="00B9002D" w:rsidRDefault="00B9002D" w:rsidP="00D11FB4"/>
    <w:p w14:paraId="3278E871" w14:textId="77777777" w:rsidR="00B9002D" w:rsidRDefault="00B9002D" w:rsidP="00D11FB4"/>
    <w:p w14:paraId="637A05E0" w14:textId="77777777" w:rsidR="00B9002D" w:rsidRDefault="00B9002D" w:rsidP="00D11FB4"/>
    <w:p w14:paraId="5B403F82" w14:textId="77777777" w:rsidR="00B9002D" w:rsidRDefault="00B9002D" w:rsidP="00D11FB4"/>
    <w:p w14:paraId="4AD155F6" w14:textId="77777777" w:rsidR="00B9002D" w:rsidRDefault="00B9002D" w:rsidP="00D11FB4"/>
    <w:p w14:paraId="5BDBA23F" w14:textId="77777777" w:rsidR="00B9002D" w:rsidRDefault="00B9002D" w:rsidP="00D11FB4"/>
    <w:p w14:paraId="13EC2999" w14:textId="77777777" w:rsidR="00B9002D" w:rsidRDefault="00B9002D" w:rsidP="00D11FB4"/>
    <w:p w14:paraId="66049CD5" w14:textId="77777777" w:rsidR="00B9002D" w:rsidRDefault="00B9002D" w:rsidP="00D11FB4"/>
    <w:p w14:paraId="5A0197CE" w14:textId="77777777" w:rsidR="00B9002D" w:rsidRDefault="00B9002D" w:rsidP="00D11FB4"/>
    <w:p w14:paraId="0A29A06B" w14:textId="77777777" w:rsidR="00B9002D" w:rsidRDefault="00B9002D" w:rsidP="00D11FB4"/>
    <w:p w14:paraId="79FBCF88" w14:textId="77777777" w:rsidR="00B9002D" w:rsidRDefault="00B9002D" w:rsidP="00D11FB4"/>
    <w:p w14:paraId="4C558A1E" w14:textId="77777777" w:rsidR="00B9002D" w:rsidRDefault="00B9002D" w:rsidP="00D11FB4"/>
    <w:p w14:paraId="08A08887" w14:textId="77777777" w:rsidR="00B9002D" w:rsidRDefault="00B9002D" w:rsidP="00D11FB4"/>
    <w:p w14:paraId="11A25E8A" w14:textId="77777777" w:rsidR="00B9002D" w:rsidRDefault="00B9002D" w:rsidP="00D11FB4"/>
    <w:p w14:paraId="1D119027" w14:textId="77777777" w:rsidR="00B9002D" w:rsidRDefault="00B9002D" w:rsidP="00D11FB4"/>
    <w:p w14:paraId="45D3EE9A" w14:textId="77777777" w:rsidR="00B9002D" w:rsidRDefault="00B9002D" w:rsidP="00D11FB4"/>
    <w:p w14:paraId="6E7559E4" w14:textId="77777777" w:rsidR="00B9002D" w:rsidRDefault="00B9002D" w:rsidP="00D11FB4"/>
    <w:p w14:paraId="270678C4" w14:textId="77777777" w:rsidR="00E8394E" w:rsidRDefault="00E8394E" w:rsidP="00D11FB4">
      <w:pPr>
        <w:sectPr w:rsidR="00E8394E" w:rsidSect="00A67943">
          <w:headerReference w:type="first" r:id="rId22"/>
          <w:footerReference w:type="first" r:id="rId23"/>
          <w:pgSz w:w="11906" w:h="16838"/>
          <w:pgMar w:top="1440" w:right="849" w:bottom="1440" w:left="851" w:header="680" w:footer="0" w:gutter="0"/>
          <w:cols w:space="708"/>
          <w:docGrid w:linePitch="360"/>
        </w:sectPr>
      </w:pPr>
    </w:p>
    <w:p w14:paraId="3E53B146" w14:textId="77777777" w:rsidR="00B9002D" w:rsidRDefault="00B9002D" w:rsidP="00D11FB4"/>
    <w:p w14:paraId="2BC49B81"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3C9435CB" wp14:editId="1CE0713C">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E5E7925"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35CB"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1E5E7925" w14:textId="77777777" w:rsidR="00362DD2" w:rsidRPr="00B9002D" w:rsidRDefault="006150F3" w:rsidP="001E1D32">
                      <w:pPr>
                        <w:pStyle w:val="SectionTitle"/>
                        <w:ind w:left="1701"/>
                      </w:pPr>
                      <w:r w:rsidRPr="006150F3">
                        <w:t>Applicant Guidance Notes</w:t>
                      </w:r>
                    </w:p>
                  </w:txbxContent>
                </v:textbox>
              </v:rect>
            </w:pict>
          </mc:Fallback>
        </mc:AlternateContent>
      </w:r>
    </w:p>
    <w:p w14:paraId="308E6BDF"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62CD12D7" w14:textId="77777777" w:rsidR="001E1D32" w:rsidRPr="001E1D32" w:rsidRDefault="001E1D32" w:rsidP="001E1D32">
      <w:pPr>
        <w:pStyle w:val="BodyText-SW"/>
      </w:pPr>
    </w:p>
    <w:p w14:paraId="7058B139" w14:textId="77777777" w:rsidR="002E580B" w:rsidRDefault="001E1D32" w:rsidP="00A134B2">
      <w:pPr>
        <w:pStyle w:val="BodyText-SW"/>
        <w:jc w:val="both"/>
        <w:rPr>
          <w:b/>
        </w:rPr>
      </w:pPr>
      <w:r w:rsidRPr="001E1D32">
        <w:t xml:space="preserve">An online </w:t>
      </w:r>
      <w:r w:rsidR="005F797F">
        <w:t xml:space="preserve">basic </w:t>
      </w:r>
      <w:r w:rsidRPr="001E1D32">
        <w:t xml:space="preserve">DBS check can be completed by accessing the internet </w:t>
      </w:r>
      <w:r w:rsidR="00A91B45" w:rsidRPr="000B29DA">
        <w:t xml:space="preserve">from any </w:t>
      </w:r>
      <w:r w:rsidR="00A91B45">
        <w:t>device</w:t>
      </w:r>
      <w:r w:rsidR="00A91B45" w:rsidRPr="000B29DA">
        <w:t xml:space="preserve"> that has this facility</w:t>
      </w:r>
      <w:r w:rsidR="00A91B45">
        <w:t xml:space="preserve">. This includes a smart phone, tablet, </w:t>
      </w:r>
      <w:proofErr w:type="gramStart"/>
      <w:r w:rsidR="00A91B45">
        <w:t>laptop</w:t>
      </w:r>
      <w:proofErr w:type="gramEnd"/>
      <w:r w:rsidR="00A91B45">
        <w:t xml:space="preserve"> or PC. It is supported on the latest versions of all modern browsers; however, we do not recommend access via Internet Explorer as this browser is unsupported both by our technology and soon by Microsoft also. </w:t>
      </w:r>
      <w:r w:rsidRPr="001E1D32">
        <w:t>If you do not own your own computer</w:t>
      </w:r>
      <w:r w:rsidR="00C60266">
        <w:t>,</w:t>
      </w:r>
      <w:r w:rsidRPr="001E1D32">
        <w:t xml:space="preserve"> you can go to any internet café or local library. Please be aware that you must complete your application form in full as part completed applications form cannot be saved.</w:t>
      </w:r>
    </w:p>
    <w:p w14:paraId="1593BFDC" w14:textId="77777777" w:rsidR="001E1D32" w:rsidRDefault="001E1D32" w:rsidP="001E1D32"/>
    <w:p w14:paraId="603420FA"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6964BF05" wp14:editId="590113CF">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6EE30B" w14:textId="55734749" w:rsidR="001E1D32" w:rsidRPr="00B9002D" w:rsidRDefault="00AE5F30"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4BF05"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86EE30B" w14:textId="55734749" w:rsidR="001E1D32" w:rsidRPr="00B9002D" w:rsidRDefault="00AE5F30" w:rsidP="001E1D32">
                      <w:pPr>
                        <w:pStyle w:val="SectionTitle"/>
                        <w:ind w:left="1701"/>
                      </w:pPr>
                      <w:r>
                        <w:t>Starting your application</w:t>
                      </w:r>
                    </w:p>
                  </w:txbxContent>
                </v:textbox>
              </v:rect>
            </w:pict>
          </mc:Fallback>
        </mc:AlternateContent>
      </w:r>
    </w:p>
    <w:p w14:paraId="4AE210A7"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5DA5BDD8" w14:textId="77777777" w:rsidR="001E1D32" w:rsidRDefault="001E1D32" w:rsidP="001E1D32">
      <w:pPr>
        <w:jc w:val="both"/>
        <w:rPr>
          <w:color w:val="595959"/>
          <w:sz w:val="20"/>
          <w:szCs w:val="20"/>
        </w:rPr>
      </w:pPr>
    </w:p>
    <w:p w14:paraId="4DDE1FDB" w14:textId="77777777" w:rsidR="00AE5F30" w:rsidRDefault="00AE5F30" w:rsidP="00AE5F30">
      <w:pPr>
        <w:pStyle w:val="BodyText-SW"/>
        <w:jc w:val="both"/>
      </w:pPr>
      <w:r>
        <w:t>You can start your application one of two ways depending on how you have been invited by the employer requesting this check to be carried out on you.</w:t>
      </w:r>
    </w:p>
    <w:p w14:paraId="5D790327" w14:textId="77777777" w:rsidR="00AE5F30" w:rsidRDefault="00AE5F30" w:rsidP="00AE5F30">
      <w:pPr>
        <w:pStyle w:val="BodyText-SW"/>
        <w:jc w:val="both"/>
        <w:rPr>
          <w:b/>
          <w:bCs/>
        </w:rPr>
      </w:pPr>
      <w:r w:rsidRPr="0000233F">
        <w:rPr>
          <w:b/>
          <w:bCs/>
        </w:rPr>
        <w:t>Option 1 – via a direct link within an email invitation</w:t>
      </w:r>
    </w:p>
    <w:p w14:paraId="067ACCE8" w14:textId="5CAC65B6" w:rsidR="00AE5F30" w:rsidRPr="0000233F" w:rsidRDefault="00AE5F30" w:rsidP="00AE5F30">
      <w:pPr>
        <w:pStyle w:val="BodyText-SW"/>
        <w:jc w:val="both"/>
      </w:pPr>
      <w:r>
        <w:t>If you have received an email invitation containing a direct link to completing your application, simply click the link contained in your email and skip to page 5 of this guide.</w:t>
      </w:r>
    </w:p>
    <w:p w14:paraId="30139CAD" w14:textId="77777777" w:rsidR="00AE5F30" w:rsidRDefault="00AE5F30" w:rsidP="00AE5F30">
      <w:pPr>
        <w:pStyle w:val="BodyText-SW"/>
        <w:jc w:val="both"/>
      </w:pPr>
    </w:p>
    <w:p w14:paraId="267ABE2A" w14:textId="5EC71AFD" w:rsidR="00AE5F30" w:rsidRPr="00AE5F30" w:rsidRDefault="00AE5F30" w:rsidP="00A134B2">
      <w:pPr>
        <w:pStyle w:val="BodyText-SW"/>
        <w:jc w:val="both"/>
        <w:rPr>
          <w:b/>
          <w:bCs/>
        </w:rPr>
      </w:pPr>
      <w:r w:rsidRPr="0000233F">
        <w:rPr>
          <w:b/>
          <w:bCs/>
        </w:rPr>
        <w:t>Option 2 –</w:t>
      </w:r>
      <w:r>
        <w:rPr>
          <w:b/>
          <w:bCs/>
        </w:rPr>
        <w:t xml:space="preserve"> </w:t>
      </w:r>
      <w:r w:rsidRPr="0000233F">
        <w:rPr>
          <w:b/>
          <w:bCs/>
        </w:rPr>
        <w:t>accessing our system through your browser</w:t>
      </w:r>
    </w:p>
    <w:p w14:paraId="3A70E5E1" w14:textId="42829429" w:rsidR="001E1D32" w:rsidRPr="001E1D32" w:rsidRDefault="001E1D32" w:rsidP="00A134B2">
      <w:pPr>
        <w:pStyle w:val="BodyText-SW"/>
        <w:jc w:val="both"/>
      </w:pPr>
      <w:r>
        <w:t>Please enter the following address in the web browser:</w:t>
      </w:r>
    </w:p>
    <w:p w14:paraId="182FBD7C" w14:textId="6573753B" w:rsidR="001E1D32" w:rsidRPr="00303DF2" w:rsidRDefault="00755472" w:rsidP="00A134B2">
      <w:pPr>
        <w:pStyle w:val="BodyText-SW"/>
        <w:jc w:val="both"/>
        <w:rPr>
          <w:b/>
          <w:bCs/>
          <w:color w:val="auto"/>
        </w:rPr>
      </w:pPr>
      <w:hyperlink r:id="rId24" w:history="1">
        <w:r w:rsidRPr="00032DA8">
          <w:rPr>
            <w:rStyle w:val="Hyperlink"/>
            <w:rFonts w:cs="Arial"/>
            <w:b/>
            <w:bCs/>
          </w:rPr>
          <w:t>https://matrixscreening.com/xxxxx</w:t>
        </w:r>
      </w:hyperlink>
      <w:r w:rsidR="00AD1D4F">
        <w:rPr>
          <w:b/>
          <w:bCs/>
          <w:color w:val="auto"/>
        </w:rPr>
        <w:t xml:space="preserve"> </w:t>
      </w:r>
    </w:p>
    <w:p w14:paraId="7A85023A" w14:textId="77777777" w:rsidR="001E1D32" w:rsidRDefault="001E1D32" w:rsidP="00A134B2">
      <w:pPr>
        <w:pStyle w:val="BodyText-SW"/>
        <w:jc w:val="both"/>
      </w:pPr>
      <w:r>
        <w:t xml:space="preserve">If you are </w:t>
      </w:r>
      <w:r>
        <w:rPr>
          <w:b/>
        </w:rPr>
        <w:t>not</w:t>
      </w:r>
      <w:r>
        <w:t xml:space="preserve"> taken directly to the ‘Start New Application’ page, please click on ‘</w:t>
      </w:r>
      <w:r>
        <w:rPr>
          <w:b/>
        </w:rPr>
        <w:t>Start Application</w:t>
      </w:r>
      <w:r>
        <w:t xml:space="preserve">’ in the box entitled </w:t>
      </w:r>
      <w:r>
        <w:rPr>
          <w:b/>
        </w:rPr>
        <w:t>‘</w:t>
      </w:r>
      <w:r w:rsidR="00C60266">
        <w:rPr>
          <w:b/>
        </w:rPr>
        <w:t>Basic Disclosure Application’</w:t>
      </w:r>
      <w:r>
        <w:rPr>
          <w:b/>
        </w:rPr>
        <w:t xml:space="preserve"> </w:t>
      </w:r>
      <w:r>
        <w:t>to enter the system and start your application.</w:t>
      </w:r>
    </w:p>
    <w:p w14:paraId="5BB37683" w14:textId="77777777" w:rsidR="005F797F" w:rsidRDefault="005F797F" w:rsidP="005F797F">
      <w:pPr>
        <w:pStyle w:val="BodyText-SW"/>
        <w:jc w:val="both"/>
      </w:pPr>
      <w:r>
        <w:t xml:space="preserve">You will now be taken to the basic routing screen </w:t>
      </w:r>
      <w:proofErr w:type="gramStart"/>
      <w:r>
        <w:t>in order to</w:t>
      </w:r>
      <w:proofErr w:type="gramEnd"/>
      <w:r>
        <w:t xml:space="preserve"> determine whether your basic application needs to be processed by the DBS or Disclosure Scotland based on where you live/work.</w:t>
      </w:r>
    </w:p>
    <w:p w14:paraId="0ED65AC8" w14:textId="5EF3C573" w:rsidR="005F797F" w:rsidRDefault="005F797F" w:rsidP="005F797F">
      <w:pPr>
        <w:pStyle w:val="BodyText-SW"/>
        <w:jc w:val="both"/>
      </w:pPr>
      <w:r>
        <w:t>For applicants based in England or Wales who require a basic DBS check, the answers to these questions will point to ‘England/Wales’.</w:t>
      </w:r>
    </w:p>
    <w:p w14:paraId="5065604E" w14:textId="0F7F0F23" w:rsidR="005F797F" w:rsidRDefault="005F797F" w:rsidP="005F797F">
      <w:pPr>
        <w:pStyle w:val="BodyText-SW"/>
        <w:jc w:val="both"/>
      </w:pPr>
    </w:p>
    <w:p w14:paraId="5C2C6C46" w14:textId="48EAADE2" w:rsidR="005F797F" w:rsidRDefault="00FD5D96" w:rsidP="005F797F">
      <w:pPr>
        <w:pStyle w:val="BodyText-SW"/>
        <w:jc w:val="both"/>
        <w:rPr>
          <w:rFonts w:ascii="Calibri" w:hAnsi="Calibri"/>
        </w:rPr>
      </w:pPr>
      <w:r>
        <w:rPr>
          <w:noProof/>
        </w:rPr>
        <w:drawing>
          <wp:anchor distT="0" distB="0" distL="114300" distR="114300" simplePos="0" relativeHeight="251654144" behindDoc="0" locked="0" layoutInCell="1" allowOverlap="1" wp14:anchorId="779777AE" wp14:editId="35258EDE">
            <wp:simplePos x="0" y="0"/>
            <wp:positionH relativeFrom="column">
              <wp:posOffset>63071</wp:posOffset>
            </wp:positionH>
            <wp:positionV relativeFrom="paragraph">
              <wp:posOffset>40640</wp:posOffset>
            </wp:positionV>
            <wp:extent cx="472319" cy="211422"/>
            <wp:effectExtent l="0" t="0" r="4445" b="0"/>
            <wp:wrapNone/>
            <wp:docPr id="91670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98">
        <w:rPr>
          <w:noProof/>
        </w:rPr>
        <w:drawing>
          <wp:inline distT="0" distB="0" distL="0" distR="0" wp14:anchorId="6B528986" wp14:editId="2B22AAE9">
            <wp:extent cx="5378450" cy="2256169"/>
            <wp:effectExtent l="19050" t="19050" r="1270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t="9929" r="1431" b="16565"/>
                    <a:stretch/>
                  </pic:blipFill>
                  <pic:spPr bwMode="auto">
                    <a:xfrm>
                      <a:off x="0" y="0"/>
                      <a:ext cx="5392498" cy="22620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75DB825" w14:textId="77777777" w:rsidR="005F797F" w:rsidRDefault="005F797F" w:rsidP="005F797F">
      <w:pPr>
        <w:pStyle w:val="BodyText-SW"/>
        <w:jc w:val="both"/>
      </w:pPr>
      <w:r>
        <w:t>Once the questions have been answered, please click ‘Next’.</w:t>
      </w:r>
    </w:p>
    <w:p w14:paraId="665DA510" w14:textId="77777777" w:rsidR="001E1D32" w:rsidRDefault="001E1D32" w:rsidP="00A134B2">
      <w:pPr>
        <w:pStyle w:val="BodyText-SW"/>
        <w:jc w:val="both"/>
      </w:pPr>
      <w:r>
        <w:lastRenderedPageBreak/>
        <w:t>Please note at this stage of the process your login details are case sensitive.</w:t>
      </w:r>
    </w:p>
    <w:p w14:paraId="319241F6" w14:textId="77777777" w:rsidR="001E1D32" w:rsidRDefault="001E1D32" w:rsidP="00A134B2">
      <w:pPr>
        <w:pStyle w:val="Numbers"/>
        <w:jc w:val="both"/>
      </w:pPr>
      <w:r>
        <w:t>Enter the Organisation Reference that has been supplied to you by the company that you will be/are working for.</w:t>
      </w:r>
    </w:p>
    <w:p w14:paraId="52F94A77" w14:textId="77777777" w:rsidR="001E1D32" w:rsidRDefault="001E1D32" w:rsidP="00A134B2">
      <w:pPr>
        <w:pStyle w:val="Numbers"/>
        <w:jc w:val="both"/>
      </w:pPr>
      <w:r>
        <w:t xml:space="preserve">Enter the </w:t>
      </w:r>
      <w:r w:rsidR="00F92F4F">
        <w:t>Organisation Code</w:t>
      </w:r>
      <w:r>
        <w:t xml:space="preserve"> that has been supplied to you by the company that you will be/are working for.</w:t>
      </w:r>
    </w:p>
    <w:p w14:paraId="40AA97BD" w14:textId="6B5D7C45" w:rsidR="00A45DA2" w:rsidRDefault="00A45DA2" w:rsidP="001E1D32">
      <w:pPr>
        <w:jc w:val="both"/>
        <w:rPr>
          <w:noProof/>
          <w:lang w:eastAsia="en-GB"/>
        </w:rPr>
      </w:pPr>
    </w:p>
    <w:p w14:paraId="6B8C05B3" w14:textId="7C7561FE" w:rsidR="001E1D32" w:rsidRDefault="00FD5D96" w:rsidP="001E1D32">
      <w:pPr>
        <w:jc w:val="both"/>
        <w:rPr>
          <w:sz w:val="20"/>
          <w:szCs w:val="20"/>
        </w:rPr>
      </w:pPr>
      <w:r>
        <w:rPr>
          <w:noProof/>
        </w:rPr>
        <w:drawing>
          <wp:anchor distT="0" distB="0" distL="114300" distR="114300" simplePos="0" relativeHeight="251655168" behindDoc="0" locked="0" layoutInCell="1" allowOverlap="1" wp14:anchorId="030698C6" wp14:editId="56ABDAAC">
            <wp:simplePos x="0" y="0"/>
            <wp:positionH relativeFrom="column">
              <wp:posOffset>73660</wp:posOffset>
            </wp:positionH>
            <wp:positionV relativeFrom="paragraph">
              <wp:posOffset>30051</wp:posOffset>
            </wp:positionV>
            <wp:extent cx="472319" cy="211422"/>
            <wp:effectExtent l="0" t="0" r="4445" b="0"/>
            <wp:wrapNone/>
            <wp:docPr id="987959598" name="Picture 98795959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59598" name="Picture 987959598"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98">
        <w:rPr>
          <w:noProof/>
        </w:rPr>
        <w:drawing>
          <wp:inline distT="0" distB="0" distL="0" distR="0" wp14:anchorId="048CE7DC" wp14:editId="6E13688A">
            <wp:extent cx="5378450" cy="2165281"/>
            <wp:effectExtent l="19050" t="19050" r="1270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t="10102" r="1431" b="19352"/>
                    <a:stretch/>
                  </pic:blipFill>
                  <pic:spPr bwMode="auto">
                    <a:xfrm>
                      <a:off x="0" y="0"/>
                      <a:ext cx="5398439" cy="21733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5C38E46" w14:textId="77777777" w:rsidR="001E1D32" w:rsidRDefault="001E1D32" w:rsidP="001E1D32">
      <w:pPr>
        <w:pStyle w:val="BodyText-SW"/>
        <w:rPr>
          <w:color w:val="404040"/>
        </w:rPr>
      </w:pPr>
    </w:p>
    <w:p w14:paraId="6A360325"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35239C0D" w14:textId="77777777" w:rsidR="001E1D32" w:rsidRPr="00A45DA2" w:rsidRDefault="001E1D32" w:rsidP="00A45DA2">
      <w:pPr>
        <w:pStyle w:val="TableHeading"/>
        <w:jc w:val="left"/>
        <w:rPr>
          <w:b w:val="0"/>
          <w:color w:val="3C3C3B" w:themeColor="text1"/>
        </w:rPr>
      </w:pPr>
      <w:r>
        <w:rPr>
          <w:b w:val="0"/>
          <w:color w:val="3C3C3B" w:themeColor="text1"/>
        </w:rPr>
        <w:br w:type="page"/>
      </w:r>
    </w:p>
    <w:p w14:paraId="322670FF"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426FFEA0" wp14:editId="5D882461">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7EDDDC0" w14:textId="77777777" w:rsidR="001E1D32" w:rsidRPr="00B9002D" w:rsidRDefault="001E1D32" w:rsidP="001E1D32">
                            <w:pPr>
                              <w:pStyle w:val="SectionTitle"/>
                              <w:ind w:left="1701"/>
                            </w:pPr>
                            <w:bookmarkStart w:id="0" w:name="_Toc392075831"/>
                            <w:bookmarkStart w:id="1" w:name="_Toc392076143"/>
                            <w:bookmarkStart w:id="2" w:name="_Toc392078086"/>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FEA0"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67EDDDC0"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v:textbox>
              </v:rect>
            </w:pict>
          </mc:Fallback>
        </mc:AlternateContent>
      </w:r>
    </w:p>
    <w:p w14:paraId="07C9AB0D"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5EB3BEFA" w14:textId="77777777" w:rsidR="001E1D32" w:rsidRDefault="001E1D32" w:rsidP="001E1D32">
      <w:pPr>
        <w:jc w:val="both"/>
        <w:rPr>
          <w:color w:val="595959"/>
          <w:sz w:val="20"/>
          <w:szCs w:val="20"/>
        </w:rPr>
      </w:pPr>
    </w:p>
    <w:p w14:paraId="30B271EF" w14:textId="77777777" w:rsidR="00B40A19" w:rsidRDefault="001E1D32" w:rsidP="00B40A19">
      <w:pPr>
        <w:pStyle w:val="BodyText-SW"/>
        <w:jc w:val="both"/>
      </w:pPr>
      <w:r w:rsidRPr="001E1D32">
        <w:t xml:space="preserve">You will now be taken to the </w:t>
      </w:r>
      <w:r w:rsidR="00303DF2" w:rsidRPr="00303DF2">
        <w:t>‘</w:t>
      </w:r>
      <w:r w:rsidR="00D9553B">
        <w:t>Security Watchdog</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48C9B3FE" w14:textId="32E5CB20" w:rsidR="00B40A19" w:rsidRDefault="00B40A19" w:rsidP="001E1D32">
      <w:pPr>
        <w:pStyle w:val="BodyText-SW"/>
        <w:rPr>
          <w:noProof/>
          <w:lang w:eastAsia="en-GB"/>
        </w:rPr>
      </w:pPr>
    </w:p>
    <w:p w14:paraId="7D0AECC3" w14:textId="34AE630B" w:rsidR="001E1D32" w:rsidRDefault="00FD5D96" w:rsidP="001E1D32">
      <w:pPr>
        <w:pStyle w:val="BodyText-SW"/>
      </w:pPr>
      <w:r>
        <w:rPr>
          <w:noProof/>
        </w:rPr>
        <w:drawing>
          <wp:anchor distT="0" distB="0" distL="114300" distR="114300" simplePos="0" relativeHeight="251656192" behindDoc="0" locked="0" layoutInCell="1" allowOverlap="1" wp14:anchorId="46880E69" wp14:editId="590DF8C3">
            <wp:simplePos x="0" y="0"/>
            <wp:positionH relativeFrom="column">
              <wp:posOffset>54187</wp:posOffset>
            </wp:positionH>
            <wp:positionV relativeFrom="paragraph">
              <wp:posOffset>22860</wp:posOffset>
            </wp:positionV>
            <wp:extent cx="472319" cy="211422"/>
            <wp:effectExtent l="0" t="0" r="4445" b="0"/>
            <wp:wrapNone/>
            <wp:docPr id="1395602926" name="Picture 139560292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02926" name="Picture 1395602926"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D9553B">
        <w:rPr>
          <w:noProof/>
        </w:rPr>
        <w:drawing>
          <wp:inline distT="0" distB="0" distL="0" distR="0" wp14:anchorId="4AE8786D" wp14:editId="5360C99C">
            <wp:extent cx="4996669" cy="510540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882" b="10174"/>
                    <a:stretch/>
                  </pic:blipFill>
                  <pic:spPr bwMode="auto">
                    <a:xfrm>
                      <a:off x="0" y="0"/>
                      <a:ext cx="5016595" cy="512576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2729FEB6"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111D47FD" w14:textId="77777777" w:rsidR="00865DF3" w:rsidRPr="003934FB" w:rsidRDefault="001E1D32" w:rsidP="003934FB">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2B5F6D68" w14:textId="77777777" w:rsidR="00865DF3" w:rsidRDefault="00865DF3" w:rsidP="00865DF3">
      <w:pPr>
        <w:pStyle w:val="Bullet"/>
      </w:pPr>
      <w:r>
        <w:t>The application form is a simple 5 step process. Please complete all fields.</w:t>
      </w:r>
    </w:p>
    <w:p w14:paraId="06F506FA" w14:textId="77777777" w:rsidR="00865DF3" w:rsidRDefault="00865DF3" w:rsidP="00865DF3">
      <w:pPr>
        <w:pStyle w:val="Bullet"/>
      </w:pPr>
      <w:r>
        <w:t>Mandatory fields are denoted by (*)</w:t>
      </w:r>
    </w:p>
    <w:p w14:paraId="01195048" w14:textId="77777777" w:rsidR="00865DF3" w:rsidRDefault="00865DF3" w:rsidP="00865DF3">
      <w:pPr>
        <w:pStyle w:val="NormalWeb"/>
        <w:spacing w:before="0" w:beforeAutospacing="0" w:after="0" w:afterAutospacing="0"/>
        <w:jc w:val="both"/>
        <w:rPr>
          <w:rFonts w:ascii="Calibri" w:hAnsi="Calibri" w:cs="Arial"/>
          <w:sz w:val="20"/>
          <w:szCs w:val="20"/>
        </w:rPr>
      </w:pPr>
    </w:p>
    <w:p w14:paraId="43299B1F"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E30BA3F" w14:textId="77777777" w:rsidR="00A77204" w:rsidRDefault="00865DF3" w:rsidP="00A77204">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1E65DADB" w14:textId="77777777" w:rsidR="00865DF3" w:rsidRPr="00A77204" w:rsidRDefault="009F6720" w:rsidP="00A77204">
      <w:pPr>
        <w:pStyle w:val="NormalWeb"/>
        <w:spacing w:before="0" w:beforeAutospacing="0" w:after="0" w:afterAutospacing="0"/>
        <w:jc w:val="both"/>
        <w:outlineLvl w:val="0"/>
        <w:rPr>
          <w:rFonts w:ascii="Calibri" w:hAnsi="Calibri" w:cs="Arial"/>
          <w:b/>
          <w:color w:val="800080"/>
          <w:u w:val="single"/>
        </w:rPr>
      </w:pPr>
      <w:r>
        <w:rPr>
          <w:rFonts w:ascii="Arial" w:hAnsi="Arial" w:cs="Arial"/>
          <w:bCs/>
          <w:noProof/>
          <w:color w:val="404040"/>
          <w:sz w:val="18"/>
          <w:szCs w:val="20"/>
        </w:rPr>
        <w:lastRenderedPageBreak/>
        <mc:AlternateContent>
          <mc:Choice Requires="wps">
            <w:drawing>
              <wp:anchor distT="0" distB="0" distL="114300" distR="114300" simplePos="0" relativeHeight="251682816" behindDoc="0" locked="0" layoutInCell="1" allowOverlap="1" wp14:anchorId="4323419C" wp14:editId="3A98D2A4">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3BB8D01" w14:textId="77777777" w:rsidR="00865DF3" w:rsidRPr="00B9002D" w:rsidRDefault="00865DF3" w:rsidP="00865DF3">
                            <w:pPr>
                              <w:pStyle w:val="SectionTitle"/>
                              <w:ind w:left="1701"/>
                            </w:pPr>
                            <w:bookmarkStart w:id="6" w:name="_Toc392075833"/>
                            <w:bookmarkStart w:id="7" w:name="_Toc392076145"/>
                            <w:bookmarkStart w:id="8" w:name="_Toc392078088"/>
                            <w:r w:rsidRPr="00865DF3">
                              <w:t>S</w:t>
                            </w:r>
                            <w:bookmarkEnd w:id="6"/>
                            <w:r w:rsidR="004708C1">
                              <w:t>ection 1 – About You</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419C" id="Rectangle 27" o:spid="_x0000_s1031" style="position:absolute;left:0;text-align:left;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43BB8D01" w14:textId="77777777" w:rsidR="00865DF3" w:rsidRPr="00B9002D" w:rsidRDefault="00865DF3" w:rsidP="00865DF3">
                      <w:pPr>
                        <w:pStyle w:val="SectionTitle"/>
                        <w:ind w:left="1701"/>
                      </w:pPr>
                      <w:bookmarkStart w:id="9" w:name="_Toc392075833"/>
                      <w:bookmarkStart w:id="10" w:name="_Toc392076145"/>
                      <w:bookmarkStart w:id="11" w:name="_Toc392078088"/>
                      <w:r w:rsidRPr="00865DF3">
                        <w:t>S</w:t>
                      </w:r>
                      <w:bookmarkEnd w:id="9"/>
                      <w:r w:rsidR="004708C1">
                        <w:t>ection 1 – About You</w:t>
                      </w:r>
                      <w:bookmarkEnd w:id="10"/>
                      <w:bookmarkEnd w:id="11"/>
                    </w:p>
                  </w:txbxContent>
                </v:textbox>
              </v:rect>
            </w:pict>
          </mc:Fallback>
        </mc:AlternateContent>
      </w:r>
    </w:p>
    <w:p w14:paraId="4489C07A"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73A9D5A5" w14:textId="77777777" w:rsidR="00865DF3" w:rsidRDefault="00865DF3" w:rsidP="00865DF3">
      <w:pPr>
        <w:jc w:val="both"/>
        <w:rPr>
          <w:color w:val="595959"/>
          <w:sz w:val="20"/>
          <w:szCs w:val="20"/>
        </w:rPr>
      </w:pPr>
    </w:p>
    <w:p w14:paraId="5576062A" w14:textId="77777777" w:rsidR="0025217F" w:rsidRPr="00A77204" w:rsidRDefault="0025217F" w:rsidP="0025217F">
      <w:pPr>
        <w:pStyle w:val="SectionSub-Title"/>
        <w:jc w:val="both"/>
        <w:rPr>
          <w:color w:val="005B82"/>
        </w:rPr>
      </w:pPr>
      <w:r w:rsidRPr="00A77204">
        <w:rPr>
          <w:color w:val="005B82"/>
        </w:rPr>
        <w:t>Third Party Details</w:t>
      </w:r>
    </w:p>
    <w:p w14:paraId="2BD75067" w14:textId="77777777" w:rsidR="0025217F" w:rsidRDefault="0025217F" w:rsidP="003A63D6">
      <w:pPr>
        <w:pStyle w:val="BodyText-SW"/>
        <w:spacing w:after="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7E343C68" w14:textId="77777777" w:rsidR="003A63D6" w:rsidRDefault="003A63D6" w:rsidP="003A63D6">
      <w:pPr>
        <w:pStyle w:val="SectionSub-Title"/>
        <w:spacing w:before="0" w:after="0"/>
        <w:jc w:val="both"/>
        <w:rPr>
          <w:color w:val="005B82"/>
        </w:rPr>
      </w:pPr>
    </w:p>
    <w:p w14:paraId="34FE5C71" w14:textId="77777777" w:rsidR="0025217F" w:rsidRPr="00A77204" w:rsidRDefault="0025217F" w:rsidP="003A63D6">
      <w:pPr>
        <w:pStyle w:val="SectionSub-Title"/>
        <w:spacing w:before="0" w:after="0"/>
        <w:jc w:val="both"/>
        <w:rPr>
          <w:rStyle w:val="BodyTextBold-SWChar"/>
          <w:rFonts w:cstheme="majorHAnsi"/>
          <w:b/>
          <w:color w:val="005B82"/>
          <w:sz w:val="32"/>
        </w:rPr>
      </w:pPr>
      <w:r w:rsidRPr="00A77204">
        <w:rPr>
          <w:color w:val="005B82"/>
        </w:rPr>
        <w:t>Personal Details</w:t>
      </w:r>
    </w:p>
    <w:p w14:paraId="1D2D1BDE" w14:textId="77777777" w:rsidR="0025217F" w:rsidRDefault="0025217F" w:rsidP="0025217F">
      <w:pPr>
        <w:pStyle w:val="BodyText-SW"/>
        <w:jc w:val="both"/>
        <w:rPr>
          <w:rStyle w:val="BodyTextBold-SWChar"/>
          <w:b w:val="0"/>
        </w:rPr>
      </w:pPr>
      <w:r>
        <w:t xml:space="preserve">Please enter your personal details. </w:t>
      </w:r>
    </w:p>
    <w:p w14:paraId="6692CBB1" w14:textId="77777777" w:rsidR="00865DF3" w:rsidRDefault="0025217F" w:rsidP="003A63D6">
      <w:pPr>
        <w:pStyle w:val="BodyText-SW"/>
        <w:spacing w:after="240"/>
        <w:jc w:val="both"/>
      </w:pPr>
      <w:r>
        <w:rPr>
          <w:rStyle w:val="BodyTextBold-SWChar"/>
        </w:rPr>
        <w:t>If you have any middle name(s) ensure that you enter these details</w:t>
      </w:r>
      <w:r>
        <w:t>, particularly those that appear on your identity documents, e.g. passport, driving licence, birth certificate, etc. Any missing information from this or any other section can severely delay the processing of your criminal record check.</w:t>
      </w:r>
    </w:p>
    <w:p w14:paraId="289D4069" w14:textId="77777777" w:rsidR="00865DF3" w:rsidRDefault="003A63D6" w:rsidP="00865DF3">
      <w:pPr>
        <w:pStyle w:val="BodyText-SW"/>
        <w:rPr>
          <w:rFonts w:ascii="Calibri" w:hAnsi="Calibri"/>
          <w:szCs w:val="20"/>
        </w:rPr>
      </w:pPr>
      <w:r>
        <w:rPr>
          <w:rFonts w:ascii="Calibri" w:hAnsi="Calibri"/>
          <w:noProof/>
          <w:szCs w:val="20"/>
        </w:rPr>
        <w:drawing>
          <wp:inline distT="0" distB="0" distL="0" distR="0" wp14:anchorId="13D5B6AC" wp14:editId="08CD96D7">
            <wp:extent cx="3390900" cy="5055391"/>
            <wp:effectExtent l="19050" t="19050" r="1905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3249" r="1227" b="3078"/>
                    <a:stretch/>
                  </pic:blipFill>
                  <pic:spPr bwMode="auto">
                    <a:xfrm>
                      <a:off x="0" y="0"/>
                      <a:ext cx="3442284" cy="513199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BCC055"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B2B3B97" w14:textId="77777777" w:rsidR="003A63D6" w:rsidRDefault="00865DF3" w:rsidP="003A63D6">
      <w:pPr>
        <w:pStyle w:val="BodyText-SW"/>
      </w:pPr>
      <w:r>
        <w:t>Once you have completed this section click ‘</w:t>
      </w:r>
      <w:r>
        <w:rPr>
          <w:b/>
        </w:rPr>
        <w:t>Next</w:t>
      </w:r>
      <w:r>
        <w:t>’</w:t>
      </w:r>
    </w:p>
    <w:p w14:paraId="749A1154" w14:textId="77777777" w:rsidR="00BE21DA" w:rsidRPr="003A63D6" w:rsidRDefault="009F6720" w:rsidP="003A63D6">
      <w:pPr>
        <w:pStyle w:val="BodyText-SW"/>
      </w:pPr>
      <w:r>
        <w:rPr>
          <w:rFonts w:ascii="Arial" w:hAnsi="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52206BFA" wp14:editId="40DB46AA">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2B05ED" w14:textId="77777777" w:rsidR="004708C1" w:rsidRPr="00B9002D" w:rsidRDefault="004708C1" w:rsidP="004708C1">
                            <w:pPr>
                              <w:pStyle w:val="SectionTitle"/>
                              <w:ind w:left="1701"/>
                            </w:pPr>
                            <w:bookmarkStart w:id="12" w:name="_Toc392076146"/>
                            <w:bookmarkStart w:id="13" w:name="_Toc392078089"/>
                            <w:r w:rsidRPr="00865DF3">
                              <w:t>S</w:t>
                            </w:r>
                            <w:r>
                              <w:t>ection 2 – Address History</w:t>
                            </w:r>
                            <w:bookmarkEnd w:id="12"/>
                            <w:bookmarkEnd w:id="13"/>
                          </w:p>
                          <w:p w14:paraId="2B8F14DD"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06BFA" id="Rectangle 29" o:spid="_x0000_s1032"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362B05ED" w14:textId="77777777" w:rsidR="004708C1" w:rsidRPr="00B9002D" w:rsidRDefault="004708C1" w:rsidP="004708C1">
                      <w:pPr>
                        <w:pStyle w:val="SectionTitle"/>
                        <w:ind w:left="1701"/>
                      </w:pPr>
                      <w:bookmarkStart w:id="14" w:name="_Toc392076146"/>
                      <w:bookmarkStart w:id="15" w:name="_Toc392078089"/>
                      <w:r w:rsidRPr="00865DF3">
                        <w:t>S</w:t>
                      </w:r>
                      <w:r>
                        <w:t>ection 2 – Address History</w:t>
                      </w:r>
                      <w:bookmarkEnd w:id="14"/>
                      <w:bookmarkEnd w:id="15"/>
                    </w:p>
                    <w:p w14:paraId="2B8F14DD" w14:textId="77777777" w:rsidR="00BE21DA" w:rsidRPr="00B9002D" w:rsidRDefault="00BE21DA" w:rsidP="00BE21DA">
                      <w:pPr>
                        <w:pStyle w:val="SectionTitle"/>
                        <w:ind w:left="1701"/>
                      </w:pPr>
                    </w:p>
                  </w:txbxContent>
                </v:textbox>
              </v:rect>
            </w:pict>
          </mc:Fallback>
        </mc:AlternateContent>
      </w:r>
    </w:p>
    <w:p w14:paraId="5597BEEC"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398443DE" w14:textId="77777777" w:rsidR="00BE21DA" w:rsidRDefault="00BE21DA" w:rsidP="00BE21DA">
      <w:pPr>
        <w:jc w:val="both"/>
        <w:rPr>
          <w:color w:val="595959"/>
          <w:sz w:val="20"/>
          <w:szCs w:val="20"/>
        </w:rPr>
      </w:pPr>
    </w:p>
    <w:p w14:paraId="222C7737" w14:textId="413A9031" w:rsidR="00BE21DA" w:rsidRDefault="00BE21DA" w:rsidP="00A134B2">
      <w:pPr>
        <w:jc w:val="both"/>
        <w:rPr>
          <w:sz w:val="20"/>
          <w:szCs w:val="20"/>
        </w:rPr>
      </w:pPr>
      <w:r w:rsidRPr="00BE21DA">
        <w:rPr>
          <w:rStyle w:val="BodyText-SWChar"/>
        </w:rPr>
        <w:t>Please enter your current address</w:t>
      </w:r>
      <w:r w:rsidR="0047525F">
        <w:rPr>
          <w:rStyle w:val="BodyText-SWChar"/>
        </w:rPr>
        <w:t xml:space="preserve"> either using the address lookup tool or manually</w:t>
      </w:r>
      <w:r w:rsidRPr="00BE21DA">
        <w:rPr>
          <w:rStyle w:val="BodyText-SWChar"/>
        </w:rPr>
        <w:t>.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1EE62B1C" w14:textId="77777777" w:rsidR="00BE21DA" w:rsidRDefault="00BE21DA" w:rsidP="006C2A8F">
      <w:pPr>
        <w:spacing w:after="0"/>
        <w:jc w:val="both"/>
        <w:rPr>
          <w:sz w:val="20"/>
          <w:szCs w:val="20"/>
        </w:rPr>
      </w:pPr>
    </w:p>
    <w:p w14:paraId="7F109880" w14:textId="77777777" w:rsidR="00BE21DA" w:rsidRPr="006C2A8F" w:rsidRDefault="00BE21DA" w:rsidP="006C2A8F">
      <w:pPr>
        <w:pStyle w:val="SectionSub-Title"/>
        <w:spacing w:before="0" w:after="120"/>
        <w:jc w:val="both"/>
        <w:rPr>
          <w:color w:val="005B82"/>
        </w:rPr>
      </w:pPr>
      <w:r w:rsidRPr="006C2A8F">
        <w:rPr>
          <w:color w:val="005B82"/>
        </w:rPr>
        <w:t xml:space="preserve">Address Dates </w:t>
      </w:r>
    </w:p>
    <w:p w14:paraId="3AB763B5" w14:textId="77777777" w:rsidR="00BE21DA" w:rsidRDefault="00845D2F" w:rsidP="00A134B2">
      <w:pPr>
        <w:pStyle w:val="BodyText-SW"/>
        <w:jc w:val="both"/>
      </w:pPr>
      <w:r>
        <w:t>There cannot be any gaps</w:t>
      </w:r>
      <w:r w:rsidR="00BE21DA">
        <w:t xml:space="preserve"> in your address history</w:t>
      </w:r>
      <w:r>
        <w:t>, however overlaps are allowed</w:t>
      </w:r>
      <w:r w:rsidR="00BE21DA">
        <w:t>. Please ensure that the month and year of each address follows that of the previous address</w:t>
      </w:r>
      <w:r>
        <w:t xml:space="preserve"> where relevant</w:t>
      </w:r>
      <w:r w:rsidR="00BE21DA">
        <w:t xml:space="preserve">. Students who switch between their permanent residence and education establishments </w:t>
      </w:r>
      <w:r>
        <w:t>can enter their permanent residence as their main address and enter education addresses that overlap the main address</w:t>
      </w:r>
      <w:r w:rsidR="00BE21DA">
        <w:t>. Once an address has been entered, you can edit any information by clicking on the ‘</w:t>
      </w:r>
      <w:r w:rsidR="00BE21DA">
        <w:rPr>
          <w:b/>
        </w:rPr>
        <w:t>Edit</w:t>
      </w:r>
      <w:r w:rsidR="00BE21DA">
        <w:t>’ button.</w:t>
      </w:r>
    </w:p>
    <w:p w14:paraId="2878DE50" w14:textId="77777777" w:rsidR="00BE21DA" w:rsidRDefault="00BE21DA" w:rsidP="006C2A8F">
      <w:pPr>
        <w:spacing w:after="0"/>
        <w:jc w:val="both"/>
        <w:rPr>
          <w:sz w:val="20"/>
          <w:szCs w:val="20"/>
        </w:rPr>
      </w:pPr>
    </w:p>
    <w:p w14:paraId="3FF56872" w14:textId="77777777" w:rsidR="00BE21DA" w:rsidRPr="006C2A8F" w:rsidRDefault="00BE21DA" w:rsidP="006C2A8F">
      <w:pPr>
        <w:pStyle w:val="SectionSub-Title"/>
        <w:spacing w:before="0" w:after="120"/>
        <w:jc w:val="both"/>
        <w:rPr>
          <w:color w:val="005B82"/>
        </w:rPr>
      </w:pPr>
      <w:r w:rsidRPr="006C2A8F">
        <w:rPr>
          <w:color w:val="005B82"/>
        </w:rPr>
        <w:t xml:space="preserve">Postcode </w:t>
      </w:r>
    </w:p>
    <w:p w14:paraId="334CF829" w14:textId="77777777" w:rsidR="0047525F" w:rsidRDefault="0047525F" w:rsidP="0047525F">
      <w:pPr>
        <w:pStyle w:val="BodyText-SW"/>
        <w:jc w:val="both"/>
      </w:pPr>
      <w:r>
        <w:t xml:space="preserve">Please ensure that all UK addresses have a full postcode; if you cannot remember your </w:t>
      </w:r>
      <w:proofErr w:type="gramStart"/>
      <w:r>
        <w:t>postcode</w:t>
      </w:r>
      <w:proofErr w:type="gramEnd"/>
      <w:r>
        <w:t xml:space="preserve"> please use the address lookup tool to populate the address by searching using the first line of your address.</w:t>
      </w:r>
    </w:p>
    <w:p w14:paraId="650C3D18" w14:textId="77777777" w:rsidR="00BE21DA" w:rsidRDefault="00BE21DA" w:rsidP="006C2A8F">
      <w:pPr>
        <w:spacing w:after="0"/>
        <w:jc w:val="both"/>
        <w:rPr>
          <w:sz w:val="20"/>
          <w:szCs w:val="20"/>
        </w:rPr>
      </w:pPr>
    </w:p>
    <w:p w14:paraId="21909CC2" w14:textId="77777777" w:rsidR="00BE21DA" w:rsidRPr="006C2A8F" w:rsidRDefault="00BE21DA" w:rsidP="006C2A8F">
      <w:pPr>
        <w:pStyle w:val="SectionSub-Title"/>
        <w:spacing w:before="0" w:after="120"/>
        <w:rPr>
          <w:color w:val="005B82"/>
        </w:rPr>
      </w:pPr>
      <w:r w:rsidRPr="006C2A8F">
        <w:rPr>
          <w:color w:val="005B82"/>
        </w:rPr>
        <w:t>No Fixed Abode UK</w:t>
      </w:r>
    </w:p>
    <w:p w14:paraId="43DA8C8D" w14:textId="77777777" w:rsidR="00BE21DA" w:rsidRDefault="00BE21DA" w:rsidP="00A134B2">
      <w:pPr>
        <w:pStyle w:val="BodyText-SW"/>
        <w:jc w:val="both"/>
      </w:pPr>
      <w:r>
        <w:t>If you were of no fixed abode within the UK</w:t>
      </w:r>
      <w:r w:rsidR="006C2A8F">
        <w:t>,</w:t>
      </w:r>
      <w:r>
        <w:t xml:space="preserve"> please enter the nearest hostel address to the location you were based.</w:t>
      </w:r>
    </w:p>
    <w:p w14:paraId="324EE167" w14:textId="77777777" w:rsidR="00BE21DA" w:rsidRDefault="00BE21DA" w:rsidP="006C2A8F">
      <w:pPr>
        <w:spacing w:after="0"/>
        <w:jc w:val="both"/>
        <w:rPr>
          <w:b/>
          <w:sz w:val="20"/>
          <w:szCs w:val="20"/>
        </w:rPr>
      </w:pPr>
    </w:p>
    <w:p w14:paraId="172A00A4" w14:textId="77777777" w:rsidR="00BE21DA" w:rsidRPr="006C2A8F" w:rsidRDefault="00BE21DA" w:rsidP="006C2A8F">
      <w:pPr>
        <w:pStyle w:val="SectionSub-Title"/>
        <w:spacing w:before="0" w:after="120"/>
        <w:jc w:val="both"/>
        <w:rPr>
          <w:color w:val="005B82"/>
        </w:rPr>
      </w:pPr>
      <w:r w:rsidRPr="006C2A8F">
        <w:rPr>
          <w:color w:val="005B82"/>
        </w:rPr>
        <w:t xml:space="preserve">Foreign Addresses/Travelling Overseas </w:t>
      </w:r>
    </w:p>
    <w:p w14:paraId="41674D59" w14:textId="77777777" w:rsidR="00BE21DA" w:rsidRDefault="00BE21DA" w:rsidP="000A1663">
      <w:pPr>
        <w:pStyle w:val="BodyText-SW"/>
        <w:spacing w:after="240"/>
        <w:jc w:val="both"/>
      </w:pPr>
      <w:r>
        <w:t>If you have travelled overseas and cannot supply the address for a foreign country</w:t>
      </w:r>
      <w:r w:rsidR="006C2A8F">
        <w:t>,</w:t>
      </w:r>
      <w:r>
        <w:t xml:space="preserve"> then please enter ‘no fixed abode’ for Address Line 1. Please then enter the Town/City and Country of where you were residing within this period.</w:t>
      </w:r>
    </w:p>
    <w:p w14:paraId="330F2AE5" w14:textId="7058FC84" w:rsidR="006C2A8F" w:rsidRDefault="002977A5" w:rsidP="006C2A8F">
      <w:pPr>
        <w:jc w:val="both"/>
      </w:pPr>
      <w:r>
        <w:rPr>
          <w:noProof/>
        </w:rPr>
        <w:lastRenderedPageBreak/>
        <w:drawing>
          <wp:inline distT="0" distB="0" distL="0" distR="0" wp14:anchorId="20DC35A9" wp14:editId="4612659E">
            <wp:extent cx="5000625" cy="38100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227" r="14755" b="2456"/>
                    <a:stretch/>
                  </pic:blipFill>
                  <pic:spPr bwMode="auto">
                    <a:xfrm>
                      <a:off x="0" y="0"/>
                      <a:ext cx="5004750" cy="381314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ED6BAE" w14:textId="77777777" w:rsidR="00BE21DA" w:rsidRPr="001840C9" w:rsidRDefault="00BE21DA" w:rsidP="006C2A8F">
      <w:pPr>
        <w:jc w:val="both"/>
        <w:rPr>
          <w:color w:val="3C3C3B"/>
          <w:sz w:val="20"/>
          <w:szCs w:val="20"/>
        </w:rPr>
      </w:pPr>
      <w:r w:rsidRPr="001840C9">
        <w:rPr>
          <w:color w:val="3C3C3B"/>
          <w:sz w:val="20"/>
          <w:szCs w:val="20"/>
        </w:rPr>
        <w:t>Once you have completed this section click ‘</w:t>
      </w:r>
      <w:r w:rsidRPr="001840C9">
        <w:rPr>
          <w:b/>
          <w:color w:val="3C3C3B"/>
          <w:sz w:val="20"/>
          <w:szCs w:val="20"/>
        </w:rPr>
        <w:t>Next</w:t>
      </w:r>
      <w:r w:rsidRPr="001840C9">
        <w:rPr>
          <w:color w:val="3C3C3B"/>
          <w:sz w:val="20"/>
          <w:szCs w:val="20"/>
        </w:rPr>
        <w:t>’.</w:t>
      </w:r>
      <w:r w:rsidRPr="001840C9">
        <w:rPr>
          <w:color w:val="3C3C3B"/>
        </w:rPr>
        <w:br w:type="page"/>
      </w:r>
    </w:p>
    <w:p w14:paraId="1A48DFE9"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00806028" wp14:editId="57F57CF3">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C3FA55D" w14:textId="77777777" w:rsidR="004708C1" w:rsidRPr="00B9002D" w:rsidRDefault="004708C1" w:rsidP="004708C1">
                            <w:pPr>
                              <w:pStyle w:val="SectionTitle"/>
                              <w:ind w:left="1701"/>
                            </w:pPr>
                            <w:bookmarkStart w:id="16" w:name="_Toc392076147"/>
                            <w:bookmarkStart w:id="17" w:name="_Toc392078090"/>
                            <w:r w:rsidRPr="00865DF3">
                              <w:t>S</w:t>
                            </w:r>
                            <w:r>
                              <w:t>ection 3 – Additional Info</w:t>
                            </w:r>
                            <w:bookmarkEnd w:id="16"/>
                            <w:bookmarkEnd w:id="17"/>
                          </w:p>
                          <w:p w14:paraId="00B79FBB"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06028" id="Rectangle 31" o:spid="_x0000_s1033"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0C3FA55D" w14:textId="77777777" w:rsidR="004708C1" w:rsidRPr="00B9002D" w:rsidRDefault="004708C1" w:rsidP="004708C1">
                      <w:pPr>
                        <w:pStyle w:val="SectionTitle"/>
                        <w:ind w:left="1701"/>
                      </w:pPr>
                      <w:bookmarkStart w:id="18" w:name="_Toc392076147"/>
                      <w:bookmarkStart w:id="19" w:name="_Toc392078090"/>
                      <w:r w:rsidRPr="00865DF3">
                        <w:t>S</w:t>
                      </w:r>
                      <w:r>
                        <w:t>ection 3 – Additional Info</w:t>
                      </w:r>
                      <w:bookmarkEnd w:id="18"/>
                      <w:bookmarkEnd w:id="19"/>
                    </w:p>
                    <w:p w14:paraId="00B79FBB" w14:textId="77777777" w:rsidR="00BE21DA" w:rsidRPr="00B9002D" w:rsidRDefault="00BE21DA" w:rsidP="00BE21DA">
                      <w:pPr>
                        <w:pStyle w:val="SectionTitle"/>
                        <w:ind w:left="1701"/>
                      </w:pPr>
                    </w:p>
                  </w:txbxContent>
                </v:textbox>
              </v:rect>
            </w:pict>
          </mc:Fallback>
        </mc:AlternateContent>
      </w:r>
    </w:p>
    <w:p w14:paraId="78C29E1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5D38F91B" w14:textId="77777777" w:rsidR="00BE21DA" w:rsidRDefault="00BE21DA" w:rsidP="00BE21DA">
      <w:pPr>
        <w:jc w:val="both"/>
        <w:rPr>
          <w:color w:val="595959"/>
          <w:sz w:val="20"/>
          <w:szCs w:val="20"/>
        </w:rPr>
      </w:pPr>
    </w:p>
    <w:p w14:paraId="6DB965BC" w14:textId="77777777" w:rsidR="00BE21DA" w:rsidRPr="001840C9" w:rsidRDefault="00BE21DA" w:rsidP="00BE21DA">
      <w:pPr>
        <w:pStyle w:val="SectionSub-Title"/>
        <w:rPr>
          <w:color w:val="005B82"/>
        </w:rPr>
      </w:pPr>
      <w:r w:rsidRPr="001840C9">
        <w:rPr>
          <w:color w:val="005B82"/>
        </w:rPr>
        <w:t>Place of Birth</w:t>
      </w:r>
    </w:p>
    <w:p w14:paraId="7C80D0D5" w14:textId="77777777" w:rsidR="00BE21DA" w:rsidRDefault="00BE21DA" w:rsidP="00A134B2">
      <w:pPr>
        <w:pStyle w:val="BodyText-SW"/>
        <w:jc w:val="both"/>
      </w:pPr>
      <w:r>
        <w:t>Please enter details of your place of birth.</w:t>
      </w:r>
    </w:p>
    <w:p w14:paraId="74D87F2D" w14:textId="77777777" w:rsidR="00BE21DA" w:rsidRDefault="00BE21DA" w:rsidP="00A134B2">
      <w:pPr>
        <w:jc w:val="both"/>
        <w:outlineLvl w:val="0"/>
        <w:rPr>
          <w:rFonts w:cs="Arial"/>
          <w:sz w:val="20"/>
          <w:szCs w:val="20"/>
        </w:rPr>
      </w:pPr>
    </w:p>
    <w:p w14:paraId="3093CEAB" w14:textId="77777777" w:rsidR="00BE21DA" w:rsidRPr="001840C9" w:rsidRDefault="00BE21DA" w:rsidP="00A134B2">
      <w:pPr>
        <w:pStyle w:val="SectionSub-Title"/>
        <w:jc w:val="both"/>
        <w:rPr>
          <w:color w:val="005B82"/>
        </w:rPr>
      </w:pPr>
      <w:r w:rsidRPr="001840C9">
        <w:rPr>
          <w:color w:val="005B82"/>
        </w:rPr>
        <w:t xml:space="preserve">Nationality </w:t>
      </w:r>
      <w:r w:rsidR="00845D2F" w:rsidRPr="001840C9">
        <w:rPr>
          <w:color w:val="005B82"/>
        </w:rPr>
        <w:t>/ Current Nationality</w:t>
      </w:r>
    </w:p>
    <w:p w14:paraId="316C5090" w14:textId="77777777" w:rsidR="00BE21DA" w:rsidRDefault="00BE21DA" w:rsidP="00A134B2">
      <w:pPr>
        <w:pStyle w:val="BodyText-SW"/>
        <w:jc w:val="both"/>
      </w:pPr>
      <w:r>
        <w:t xml:space="preserve">Please enter your Nationality at birth and </w:t>
      </w:r>
      <w:r w:rsidR="00845D2F">
        <w:t>your current Nationality, even if this hasn’t changed since birth.</w:t>
      </w:r>
    </w:p>
    <w:p w14:paraId="235B6102" w14:textId="77777777" w:rsidR="00BE21DA" w:rsidRDefault="00BE21DA" w:rsidP="00A134B2">
      <w:pPr>
        <w:jc w:val="both"/>
        <w:outlineLvl w:val="0"/>
        <w:rPr>
          <w:rFonts w:cs="Arial"/>
          <w:sz w:val="20"/>
          <w:szCs w:val="20"/>
        </w:rPr>
      </w:pPr>
    </w:p>
    <w:p w14:paraId="03A54227" w14:textId="77777777" w:rsidR="00BE21DA" w:rsidRPr="001840C9" w:rsidRDefault="00BE21DA" w:rsidP="00A134B2">
      <w:pPr>
        <w:pStyle w:val="SectionSub-Title"/>
        <w:jc w:val="both"/>
        <w:rPr>
          <w:rFonts w:cs="Times New Roman"/>
          <w:color w:val="005B82"/>
        </w:rPr>
      </w:pPr>
      <w:r w:rsidRPr="001840C9">
        <w:rPr>
          <w:color w:val="005B82"/>
        </w:rPr>
        <w:t xml:space="preserve">Changed Surname </w:t>
      </w:r>
    </w:p>
    <w:p w14:paraId="75E77D06" w14:textId="77777777" w:rsidR="00BE21DA" w:rsidRDefault="00BE21DA" w:rsidP="00A134B2">
      <w:pPr>
        <w:pStyle w:val="BodyText-SW"/>
        <w:jc w:val="both"/>
      </w:pPr>
      <w:r>
        <w:t>If you have changed your surname</w:t>
      </w:r>
      <w:r w:rsidR="001840C9">
        <w:t>,</w:t>
      </w:r>
      <w:r>
        <w:t xml:space="preserve"> please provide your birth surname and the year you changed it. Please ensure that where names change</w:t>
      </w:r>
      <w:r w:rsidR="001840C9">
        <w:t>,</w:t>
      </w:r>
      <w:r>
        <w:t xml:space="preserve"> they run in date order and with no gaps.</w:t>
      </w:r>
    </w:p>
    <w:p w14:paraId="4CB44B7C" w14:textId="77777777" w:rsidR="00BE21DA" w:rsidRPr="001840C9" w:rsidRDefault="00BE21DA" w:rsidP="00A134B2">
      <w:pPr>
        <w:jc w:val="both"/>
        <w:rPr>
          <w:rFonts w:ascii="Arial" w:hAnsi="Arial" w:cs="Arial"/>
          <w:color w:val="005B82"/>
          <w:sz w:val="20"/>
          <w:szCs w:val="20"/>
        </w:rPr>
      </w:pPr>
    </w:p>
    <w:p w14:paraId="3BC0BB13" w14:textId="77777777" w:rsidR="00845D2F" w:rsidRPr="001840C9" w:rsidRDefault="00845D2F" w:rsidP="00A134B2">
      <w:pPr>
        <w:pStyle w:val="SectionSub-Title"/>
        <w:jc w:val="both"/>
        <w:rPr>
          <w:color w:val="005B82"/>
        </w:rPr>
      </w:pPr>
      <w:r w:rsidRPr="001840C9">
        <w:rPr>
          <w:color w:val="005B82"/>
        </w:rPr>
        <w:t>Receive Paper Certificate</w:t>
      </w:r>
    </w:p>
    <w:p w14:paraId="6BD5985F" w14:textId="77777777" w:rsidR="00845D2F" w:rsidRDefault="00845D2F" w:rsidP="00A134B2">
      <w:pPr>
        <w:pStyle w:val="SectionSub-Title"/>
        <w:jc w:val="both"/>
        <w:rPr>
          <w:b w:val="0"/>
          <w:color w:val="3C3C3B" w:themeColor="text1"/>
          <w:sz w:val="20"/>
        </w:rPr>
      </w:pPr>
      <w:r>
        <w:rPr>
          <w:b w:val="0"/>
          <w:color w:val="3C3C3B" w:themeColor="text1"/>
          <w:sz w:val="20"/>
        </w:rPr>
        <w:t>The DBS will automatically issue you an electronic certificate upon completion of your basic disclosure check. If you also require a paper copy of your certificate, please state ‘Yes’ to this question. Please then supply the address that you would like your paper certificate to be sent to.</w:t>
      </w:r>
    </w:p>
    <w:p w14:paraId="7C4377DC" w14:textId="77777777" w:rsidR="00845D2F" w:rsidRPr="00845D2F" w:rsidRDefault="00845D2F" w:rsidP="00845D2F">
      <w:pPr>
        <w:pStyle w:val="SectionSub-Title"/>
        <w:spacing w:after="120"/>
        <w:jc w:val="both"/>
        <w:rPr>
          <w:b w:val="0"/>
          <w:color w:val="3C3C3B" w:themeColor="text1"/>
          <w:sz w:val="20"/>
        </w:rPr>
      </w:pPr>
    </w:p>
    <w:p w14:paraId="435A1CCC" w14:textId="77777777" w:rsidR="00845D2F" w:rsidRPr="001840C9" w:rsidRDefault="00845D2F" w:rsidP="00A134B2">
      <w:pPr>
        <w:pStyle w:val="SectionSub-Title"/>
        <w:jc w:val="both"/>
        <w:rPr>
          <w:color w:val="005B82"/>
        </w:rPr>
      </w:pPr>
      <w:r w:rsidRPr="001840C9">
        <w:rPr>
          <w:color w:val="005B82"/>
        </w:rPr>
        <w:t>Certificate Access</w:t>
      </w:r>
    </w:p>
    <w:p w14:paraId="730F8AE8" w14:textId="77777777" w:rsidR="00845D2F" w:rsidRDefault="00845D2F" w:rsidP="00A134B2">
      <w:pPr>
        <w:pStyle w:val="SectionSub-Title"/>
        <w:jc w:val="both"/>
        <w:rPr>
          <w:b w:val="0"/>
          <w:color w:val="3C3C3B" w:themeColor="text1"/>
          <w:sz w:val="20"/>
        </w:rPr>
      </w:pPr>
      <w:r>
        <w:rPr>
          <w:b w:val="0"/>
          <w:color w:val="3C3C3B" w:themeColor="text1"/>
          <w:sz w:val="20"/>
        </w:rPr>
        <w:t>You can grant the Registered Organisation processing your application, or a 3</w:t>
      </w:r>
      <w:r w:rsidRPr="00845D2F">
        <w:rPr>
          <w:b w:val="0"/>
          <w:color w:val="3C3C3B" w:themeColor="text1"/>
          <w:sz w:val="20"/>
          <w:vertAlign w:val="superscript"/>
        </w:rPr>
        <w:t>rd</w:t>
      </w:r>
      <w:r>
        <w:rPr>
          <w:b w:val="0"/>
          <w:color w:val="3C3C3B" w:themeColor="text1"/>
          <w:sz w:val="20"/>
        </w:rPr>
        <w:t xml:space="preserve"> party (e.g. your employer), access to your electronic certificate upon completion of check automatically within the application. Please note, if you are granting a 3</w:t>
      </w:r>
      <w:r w:rsidRPr="00845D2F">
        <w:rPr>
          <w:b w:val="0"/>
          <w:color w:val="3C3C3B" w:themeColor="text1"/>
          <w:sz w:val="20"/>
          <w:vertAlign w:val="superscript"/>
        </w:rPr>
        <w:t>rd</w:t>
      </w:r>
      <w:r>
        <w:rPr>
          <w:b w:val="0"/>
          <w:color w:val="3C3C3B" w:themeColor="text1"/>
          <w:sz w:val="20"/>
        </w:rPr>
        <w:t xml:space="preserve"> party access to your certificate, the email address you supply that can access your certificate must have a registered DBS portal account.</w:t>
      </w:r>
    </w:p>
    <w:p w14:paraId="3650ED74" w14:textId="77777777" w:rsidR="001840C9" w:rsidRPr="00845D2F" w:rsidRDefault="001840C9" w:rsidP="001840C9">
      <w:pPr>
        <w:pStyle w:val="SectionSub-Title"/>
        <w:spacing w:after="120"/>
        <w:jc w:val="both"/>
        <w:rPr>
          <w:b w:val="0"/>
          <w:color w:val="3C3C3B" w:themeColor="text1"/>
          <w:sz w:val="20"/>
        </w:rPr>
      </w:pPr>
    </w:p>
    <w:p w14:paraId="59B248B1" w14:textId="77777777" w:rsidR="00BE21DA" w:rsidRPr="001840C9" w:rsidRDefault="00BE21DA" w:rsidP="00A134B2">
      <w:pPr>
        <w:pStyle w:val="SectionSub-Title"/>
        <w:jc w:val="both"/>
        <w:rPr>
          <w:rFonts w:cs="Times New Roman"/>
          <w:color w:val="005B82"/>
        </w:rPr>
      </w:pPr>
      <w:r w:rsidRPr="001840C9">
        <w:rPr>
          <w:color w:val="005B82"/>
        </w:rPr>
        <w:t xml:space="preserve">Other Names </w:t>
      </w:r>
    </w:p>
    <w:p w14:paraId="279B8811" w14:textId="77777777" w:rsidR="00BE21DA" w:rsidRPr="00BE21DA" w:rsidRDefault="00BE21DA" w:rsidP="00A134B2">
      <w:pPr>
        <w:pStyle w:val="BodyText-SW"/>
        <w:jc w:val="both"/>
      </w:pPr>
      <w:r>
        <w:t>Please provide details of any other names used at any time during your lifetime and the dates during which the names were used. Please enter each</w:t>
      </w:r>
      <w:r w:rsidR="00845D2F">
        <w:t xml:space="preserve"> previous name</w:t>
      </w:r>
      <w:r>
        <w:t xml:space="preserve"> </w:t>
      </w:r>
      <w:r w:rsidR="00845D2F">
        <w:t>(</w:t>
      </w:r>
      <w:r>
        <w:t xml:space="preserve">forename, </w:t>
      </w:r>
      <w:r w:rsidR="00845D2F">
        <w:t>middle name(s</w:t>
      </w:r>
      <w:proofErr w:type="gramStart"/>
      <w:r w:rsidR="00845D2F">
        <w:t>)</w:t>
      </w:r>
      <w:proofErr w:type="gramEnd"/>
      <w:r w:rsidR="00845D2F">
        <w:t xml:space="preserve"> and surname) </w:t>
      </w:r>
      <w:r>
        <w:t>using the 'Add Name' button below. If you have used any aliases, e.g. William known as Bill, please also supply these details.</w:t>
      </w:r>
    </w:p>
    <w:p w14:paraId="14BFBEE2" w14:textId="77777777" w:rsidR="00BE21DA" w:rsidRDefault="00BE21DA" w:rsidP="00A134B2">
      <w:pPr>
        <w:pStyle w:val="BodyTextBold-SW"/>
        <w:jc w:val="both"/>
      </w:pPr>
      <w:r>
        <w:t xml:space="preserve">Failure to supply any additional information may cause your application to be delayed. </w:t>
      </w:r>
    </w:p>
    <w:p w14:paraId="1B0A9B40" w14:textId="77777777" w:rsidR="00845D2F" w:rsidRDefault="00845D2F" w:rsidP="00A134B2">
      <w:pPr>
        <w:pStyle w:val="BodyTextBold-SW"/>
        <w:jc w:val="both"/>
      </w:pPr>
    </w:p>
    <w:p w14:paraId="00F2B41B" w14:textId="77777777" w:rsidR="00845D2F" w:rsidRDefault="00845D2F" w:rsidP="00A134B2">
      <w:pPr>
        <w:pStyle w:val="BodyTextBold-SW"/>
        <w:jc w:val="both"/>
      </w:pPr>
    </w:p>
    <w:p w14:paraId="79F418B7" w14:textId="77777777" w:rsidR="00845D2F" w:rsidRDefault="00845D2F" w:rsidP="00A134B2">
      <w:pPr>
        <w:pStyle w:val="BodyTextBold-SW"/>
        <w:jc w:val="both"/>
      </w:pPr>
    </w:p>
    <w:p w14:paraId="24652B6E" w14:textId="77777777" w:rsidR="00845D2F" w:rsidRDefault="00845D2F" w:rsidP="00A134B2">
      <w:pPr>
        <w:pStyle w:val="BodyTextBold-SW"/>
        <w:jc w:val="both"/>
      </w:pPr>
    </w:p>
    <w:p w14:paraId="583FDF38" w14:textId="77777777" w:rsidR="00845D2F" w:rsidRDefault="00845D2F" w:rsidP="00A134B2">
      <w:pPr>
        <w:pStyle w:val="BodyTextBold-SW"/>
        <w:jc w:val="both"/>
      </w:pPr>
    </w:p>
    <w:p w14:paraId="25635364" w14:textId="77777777" w:rsidR="00845D2F" w:rsidRDefault="00845D2F" w:rsidP="00A134B2">
      <w:pPr>
        <w:pStyle w:val="BodyTextBold-SW"/>
        <w:jc w:val="both"/>
      </w:pPr>
    </w:p>
    <w:p w14:paraId="6E82FA51" w14:textId="67A982FD" w:rsidR="00845D2F" w:rsidRDefault="00845D2F" w:rsidP="00A134B2">
      <w:pPr>
        <w:pStyle w:val="BodyTextBold-SW"/>
        <w:jc w:val="both"/>
      </w:pPr>
    </w:p>
    <w:p w14:paraId="31C9F135" w14:textId="6D130431" w:rsidR="00BE21DA" w:rsidRDefault="00FD5D96" w:rsidP="00BE21DA">
      <w:pPr>
        <w:jc w:val="both"/>
        <w:rPr>
          <w:rFonts w:cs="Calibri"/>
          <w:sz w:val="20"/>
          <w:szCs w:val="20"/>
        </w:rPr>
      </w:pPr>
      <w:r>
        <w:rPr>
          <w:noProof/>
        </w:rPr>
        <w:drawing>
          <wp:anchor distT="0" distB="0" distL="114300" distR="114300" simplePos="0" relativeHeight="251657216" behindDoc="0" locked="0" layoutInCell="1" allowOverlap="1" wp14:anchorId="7E13D0E5" wp14:editId="6A519125">
            <wp:simplePos x="0" y="0"/>
            <wp:positionH relativeFrom="column">
              <wp:posOffset>62653</wp:posOffset>
            </wp:positionH>
            <wp:positionV relativeFrom="paragraph">
              <wp:posOffset>22860</wp:posOffset>
            </wp:positionV>
            <wp:extent cx="436033" cy="195180"/>
            <wp:effectExtent l="0" t="0" r="2540" b="0"/>
            <wp:wrapNone/>
            <wp:docPr id="324889145" name="Picture 3248891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89145" name="Picture 324889145"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033" cy="19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0C9">
        <w:rPr>
          <w:rFonts w:cs="Calibri"/>
          <w:noProof/>
          <w:sz w:val="20"/>
          <w:szCs w:val="20"/>
        </w:rPr>
        <w:drawing>
          <wp:inline distT="0" distB="0" distL="0" distR="0" wp14:anchorId="7FC76CBD" wp14:editId="20A37AA2">
            <wp:extent cx="5009154" cy="5816600"/>
            <wp:effectExtent l="19050" t="19050" r="2032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1471" b="3394"/>
                    <a:stretch/>
                  </pic:blipFill>
                  <pic:spPr bwMode="auto">
                    <a:xfrm>
                      <a:off x="0" y="0"/>
                      <a:ext cx="5021566" cy="583101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2B375ACB" w14:textId="77777777" w:rsidR="00BE21DA" w:rsidRDefault="00BE21DA" w:rsidP="00BE21DA">
      <w:pPr>
        <w:jc w:val="both"/>
        <w:rPr>
          <w:sz w:val="20"/>
          <w:szCs w:val="20"/>
        </w:rPr>
      </w:pPr>
    </w:p>
    <w:p w14:paraId="05A2DDBD"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542153C8"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3AA468F3" wp14:editId="505B12C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37FB5C1" w14:textId="77777777" w:rsidR="004708C1" w:rsidRPr="00B9002D" w:rsidRDefault="004708C1" w:rsidP="004708C1">
                            <w:pPr>
                              <w:pStyle w:val="SectionTitle"/>
                              <w:ind w:left="1701"/>
                            </w:pPr>
                            <w:bookmarkStart w:id="20" w:name="_Toc392076148"/>
                            <w:bookmarkStart w:id="21" w:name="_Toc392078091"/>
                            <w:r w:rsidRPr="00865DF3">
                              <w:t>S</w:t>
                            </w:r>
                            <w:r>
                              <w:t>ection 4 – Employment Details</w:t>
                            </w:r>
                            <w:bookmarkEnd w:id="20"/>
                            <w:bookmarkEnd w:id="21"/>
                          </w:p>
                          <w:p w14:paraId="156C7370"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468F3" id="Rectangle 33" o:spid="_x0000_s1034"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fillcolor="#005b82" strokecolor="#5587b4 [3204]">
                <v:textbox>
                  <w:txbxContent>
                    <w:p w14:paraId="437FB5C1" w14:textId="77777777" w:rsidR="004708C1" w:rsidRPr="00B9002D" w:rsidRDefault="004708C1" w:rsidP="004708C1">
                      <w:pPr>
                        <w:pStyle w:val="SectionTitle"/>
                        <w:ind w:left="1701"/>
                      </w:pPr>
                      <w:bookmarkStart w:id="22" w:name="_Toc392076148"/>
                      <w:bookmarkStart w:id="23" w:name="_Toc392078091"/>
                      <w:r w:rsidRPr="00865DF3">
                        <w:t>S</w:t>
                      </w:r>
                      <w:r>
                        <w:t>ection 4 – Employment Details</w:t>
                      </w:r>
                      <w:bookmarkEnd w:id="22"/>
                      <w:bookmarkEnd w:id="23"/>
                    </w:p>
                    <w:p w14:paraId="156C7370" w14:textId="77777777" w:rsidR="00BE21DA" w:rsidRPr="00B9002D" w:rsidRDefault="00BE21DA" w:rsidP="00BE21DA">
                      <w:pPr>
                        <w:pStyle w:val="SectionTitle"/>
                        <w:ind w:left="1701"/>
                      </w:pPr>
                    </w:p>
                  </w:txbxContent>
                </v:textbox>
              </v:rect>
            </w:pict>
          </mc:Fallback>
        </mc:AlternateContent>
      </w:r>
    </w:p>
    <w:p w14:paraId="1D97FB5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A932B93" w14:textId="77777777" w:rsidR="00BE21DA" w:rsidRDefault="00BE21DA" w:rsidP="00BE21DA">
      <w:pPr>
        <w:jc w:val="both"/>
        <w:rPr>
          <w:sz w:val="20"/>
          <w:szCs w:val="20"/>
        </w:rPr>
      </w:pPr>
    </w:p>
    <w:p w14:paraId="2AFB8BDB" w14:textId="77777777" w:rsidR="000A1663" w:rsidRPr="001840C9" w:rsidRDefault="000A1663" w:rsidP="00882B9C">
      <w:pPr>
        <w:pStyle w:val="SectionSub-Title"/>
        <w:spacing w:after="120"/>
        <w:rPr>
          <w:color w:val="005B82"/>
        </w:rPr>
      </w:pPr>
      <w:r w:rsidRPr="001840C9">
        <w:rPr>
          <w:color w:val="005B82"/>
        </w:rPr>
        <w:t>Purpose of Check</w:t>
      </w:r>
    </w:p>
    <w:p w14:paraId="0F312827" w14:textId="77777777" w:rsidR="000A1663" w:rsidRDefault="000A1663" w:rsidP="00BE21DA">
      <w:pPr>
        <w:pStyle w:val="SectionSub-Title"/>
        <w:rPr>
          <w:b w:val="0"/>
          <w:color w:val="3C3C3B" w:themeColor="text1"/>
          <w:sz w:val="20"/>
        </w:rPr>
      </w:pPr>
      <w:r>
        <w:rPr>
          <w:b w:val="0"/>
          <w:color w:val="3C3C3B" w:themeColor="text1"/>
          <w:sz w:val="20"/>
        </w:rPr>
        <w:t>You are required to enter from the drop-down list provided, what the purpose of this basic check is (Employment, Personal Interest or Other.) If the purpose of the check is employment, further questions will be required. If ‘Other’ is stated, you will be required to enter what the purpose is.</w:t>
      </w:r>
    </w:p>
    <w:p w14:paraId="6BDE209B" w14:textId="77777777" w:rsidR="000A1663" w:rsidRPr="000A1663" w:rsidRDefault="000A1663" w:rsidP="001840C9">
      <w:pPr>
        <w:pStyle w:val="SectionSub-Title"/>
        <w:spacing w:after="0"/>
        <w:rPr>
          <w:b w:val="0"/>
          <w:color w:val="3C3C3B" w:themeColor="text1"/>
          <w:sz w:val="20"/>
        </w:rPr>
      </w:pPr>
    </w:p>
    <w:p w14:paraId="4395BC3D" w14:textId="77777777" w:rsidR="00BE21DA" w:rsidRPr="001840C9" w:rsidRDefault="00BE21DA" w:rsidP="00882B9C">
      <w:pPr>
        <w:pStyle w:val="SectionSub-Title"/>
        <w:spacing w:before="0" w:after="120"/>
        <w:rPr>
          <w:color w:val="005B82"/>
        </w:rPr>
      </w:pPr>
      <w:r w:rsidRPr="001840C9">
        <w:rPr>
          <w:color w:val="005B82"/>
        </w:rPr>
        <w:t xml:space="preserve">Position Applied For </w:t>
      </w:r>
    </w:p>
    <w:p w14:paraId="62635995" w14:textId="77777777" w:rsidR="00BE21DA" w:rsidRPr="00BE21DA" w:rsidRDefault="00BE21DA" w:rsidP="00A134B2">
      <w:pPr>
        <w:pStyle w:val="BodyText-SW"/>
        <w:jc w:val="both"/>
      </w:pPr>
      <w:r>
        <w:t>Please insert the correct job role as supplied to you by your current/new employer. No abbreviations are permissible, e.g. Admin Asst should read Administrative Assistant. If you are a volunteer do not enter just volunteer, please enter in which capacity your job role is, e.g. Coach.</w:t>
      </w:r>
    </w:p>
    <w:p w14:paraId="187098C6" w14:textId="77777777" w:rsidR="00BE21DA" w:rsidRDefault="00BE21DA" w:rsidP="00882B9C">
      <w:pPr>
        <w:pStyle w:val="BodyTextBold-SW"/>
        <w:spacing w:after="240"/>
        <w:jc w:val="both"/>
      </w:pPr>
      <w:r>
        <w:t>Failure to enter the correct job role may cause your application to be delayed.</w:t>
      </w:r>
    </w:p>
    <w:p w14:paraId="32A1B022" w14:textId="77777777" w:rsidR="00BE21DA" w:rsidRDefault="00BE21DA" w:rsidP="00882B9C">
      <w:pPr>
        <w:spacing w:after="0"/>
        <w:jc w:val="both"/>
        <w:rPr>
          <w:sz w:val="20"/>
          <w:szCs w:val="20"/>
        </w:rPr>
      </w:pPr>
    </w:p>
    <w:p w14:paraId="7FEED7C6" w14:textId="77777777" w:rsidR="000A1663" w:rsidRPr="001840C9" w:rsidRDefault="000A1663" w:rsidP="00882B9C">
      <w:pPr>
        <w:pStyle w:val="SectionSub-Title"/>
        <w:spacing w:before="0" w:after="120"/>
        <w:jc w:val="both"/>
        <w:rPr>
          <w:color w:val="005B82"/>
        </w:rPr>
      </w:pPr>
      <w:r w:rsidRPr="001840C9">
        <w:rPr>
          <w:color w:val="005B82"/>
        </w:rPr>
        <w:t>Name of Employment Sector</w:t>
      </w:r>
    </w:p>
    <w:p w14:paraId="08D8B574" w14:textId="77777777" w:rsidR="000A1663" w:rsidRDefault="000A1663" w:rsidP="00A134B2">
      <w:pPr>
        <w:pStyle w:val="SectionSub-Title"/>
        <w:jc w:val="both"/>
        <w:rPr>
          <w:b w:val="0"/>
          <w:color w:val="3C3C3B" w:themeColor="text1"/>
          <w:sz w:val="20"/>
        </w:rPr>
      </w:pPr>
      <w:r>
        <w:rPr>
          <w:b w:val="0"/>
          <w:color w:val="3C3C3B" w:themeColor="text1"/>
          <w:sz w:val="20"/>
        </w:rPr>
        <w:t>Please select from the drop-down list provided, the most appropriate employment sector that your application relates to.</w:t>
      </w:r>
    </w:p>
    <w:p w14:paraId="7CB5D39E" w14:textId="77777777" w:rsidR="000A1663" w:rsidRPr="000A1663" w:rsidRDefault="000A1663" w:rsidP="00882B9C">
      <w:pPr>
        <w:pStyle w:val="SectionSub-Title"/>
        <w:spacing w:after="0"/>
        <w:jc w:val="both"/>
        <w:rPr>
          <w:b w:val="0"/>
          <w:color w:val="3C3C3B" w:themeColor="text1"/>
          <w:sz w:val="20"/>
        </w:rPr>
      </w:pPr>
    </w:p>
    <w:p w14:paraId="6684423E" w14:textId="77777777" w:rsidR="00BE21DA" w:rsidRPr="001840C9" w:rsidRDefault="00BE21DA" w:rsidP="00882B9C">
      <w:pPr>
        <w:pStyle w:val="SectionSub-Title"/>
        <w:spacing w:before="0" w:after="120"/>
        <w:jc w:val="both"/>
        <w:rPr>
          <w:color w:val="005B82"/>
        </w:rPr>
      </w:pPr>
      <w:r w:rsidRPr="001840C9">
        <w:rPr>
          <w:color w:val="005B82"/>
        </w:rPr>
        <w:t xml:space="preserve">Employer Name </w:t>
      </w:r>
    </w:p>
    <w:p w14:paraId="7AEE2973" w14:textId="0480D6A0" w:rsidR="00BE21DA" w:rsidRDefault="00BE21DA" w:rsidP="00882B9C">
      <w:pPr>
        <w:pStyle w:val="BodyText-SW"/>
        <w:spacing w:after="360"/>
        <w:jc w:val="both"/>
        <w:rPr>
          <w:rFonts w:ascii="Arial" w:hAnsi="Arial"/>
        </w:rPr>
      </w:pPr>
      <w:r>
        <w:t>This has been defaulted to the organisation you are applying through and should not be amended.</w:t>
      </w:r>
    </w:p>
    <w:p w14:paraId="1DB91452" w14:textId="5DB6648E" w:rsidR="00BE21DA" w:rsidRDefault="00FD5D96" w:rsidP="00BE21DA">
      <w:pPr>
        <w:jc w:val="both"/>
        <w:rPr>
          <w:sz w:val="20"/>
          <w:szCs w:val="20"/>
        </w:rPr>
      </w:pPr>
      <w:r>
        <w:rPr>
          <w:noProof/>
        </w:rPr>
        <w:drawing>
          <wp:anchor distT="0" distB="0" distL="114300" distR="114300" simplePos="0" relativeHeight="251660288" behindDoc="0" locked="0" layoutInCell="1" allowOverlap="1" wp14:anchorId="0D99DD4C" wp14:editId="038BF2A6">
            <wp:simplePos x="0" y="0"/>
            <wp:positionH relativeFrom="column">
              <wp:posOffset>46567</wp:posOffset>
            </wp:positionH>
            <wp:positionV relativeFrom="paragraph">
              <wp:posOffset>24130</wp:posOffset>
            </wp:positionV>
            <wp:extent cx="471805" cy="210820"/>
            <wp:effectExtent l="0" t="0" r="4445" b="0"/>
            <wp:wrapNone/>
            <wp:docPr id="1603221651" name="Picture 160322165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21651" name="Picture 1603221651"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B9C">
        <w:rPr>
          <w:noProof/>
        </w:rPr>
        <w:drawing>
          <wp:inline distT="0" distB="0" distL="0" distR="0" wp14:anchorId="50EC810F" wp14:editId="1C2006B3">
            <wp:extent cx="5003800" cy="2621275"/>
            <wp:effectExtent l="19050" t="19050" r="2540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431" b="8204"/>
                    <a:stretch/>
                  </pic:blipFill>
                  <pic:spPr bwMode="auto">
                    <a:xfrm>
                      <a:off x="0" y="0"/>
                      <a:ext cx="5017733" cy="26285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04D44DC" w14:textId="77777777" w:rsidR="00BE21DA" w:rsidRDefault="00BE21DA" w:rsidP="00A134B2">
      <w:pPr>
        <w:pStyle w:val="BodyText-SW"/>
        <w:jc w:val="both"/>
      </w:pPr>
    </w:p>
    <w:p w14:paraId="0F57992C" w14:textId="77777777" w:rsidR="00BE21DA" w:rsidRDefault="00BE21DA" w:rsidP="00A45DA2">
      <w:pPr>
        <w:pStyle w:val="BodyText-SW"/>
        <w:jc w:val="both"/>
      </w:pPr>
      <w:r>
        <w:t>Once you have completed this section click ‘</w:t>
      </w:r>
      <w:r>
        <w:rPr>
          <w:b/>
        </w:rPr>
        <w:t>Next</w:t>
      </w:r>
      <w:r>
        <w:t>’.</w:t>
      </w:r>
      <w:r>
        <w:br w:type="page"/>
      </w:r>
    </w:p>
    <w:p w14:paraId="2E9BDA05"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13ADCA3C" wp14:editId="0D342509">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51355E0" w14:textId="77777777" w:rsidR="004708C1" w:rsidRPr="00B9002D" w:rsidRDefault="004708C1" w:rsidP="004708C1">
                            <w:pPr>
                              <w:pStyle w:val="SectionTitle"/>
                              <w:ind w:left="1701"/>
                            </w:pPr>
                            <w:bookmarkStart w:id="24" w:name="_Toc392076149"/>
                            <w:bookmarkStart w:id="25" w:name="_Toc392078092"/>
                            <w:r w:rsidRPr="00865DF3">
                              <w:t>S</w:t>
                            </w:r>
                            <w:r>
                              <w:t>ection 5 – Confirmation and Consent</w:t>
                            </w:r>
                            <w:bookmarkEnd w:id="24"/>
                            <w:bookmarkEnd w:id="25"/>
                          </w:p>
                          <w:p w14:paraId="51D21691"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CA3C" id="Rectangle 35" o:spid="_x0000_s1035"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q+ZbgTQCAABjBAAADgAAAAAAAAAA&#10;AAAAAAAuAgAAZHJzL2Uyb0RvYy54bWxQSwECLQAUAAYACAAAACEAXBfw6uIAAAAKAQAADwAAAAAA&#10;AAAAAAAAAACOBAAAZHJzL2Rvd25yZXYueG1sUEsFBgAAAAAEAAQA8wAAAJ0FAAAAAA==&#10;" fillcolor="#005b82" strokecolor="#5587b4 [3204]">
                <v:textbox>
                  <w:txbxContent>
                    <w:p w14:paraId="051355E0" w14:textId="77777777" w:rsidR="004708C1" w:rsidRPr="00B9002D" w:rsidRDefault="004708C1" w:rsidP="004708C1">
                      <w:pPr>
                        <w:pStyle w:val="SectionTitle"/>
                        <w:ind w:left="1701"/>
                      </w:pPr>
                      <w:bookmarkStart w:id="26" w:name="_Toc392076149"/>
                      <w:bookmarkStart w:id="27" w:name="_Toc392078092"/>
                      <w:r w:rsidRPr="00865DF3">
                        <w:t>S</w:t>
                      </w:r>
                      <w:r>
                        <w:t>ection 5 – Confirmation and Consent</w:t>
                      </w:r>
                      <w:bookmarkEnd w:id="26"/>
                      <w:bookmarkEnd w:id="27"/>
                    </w:p>
                    <w:p w14:paraId="51D21691" w14:textId="77777777" w:rsidR="00BE21DA" w:rsidRPr="00B9002D" w:rsidRDefault="00BE21DA" w:rsidP="00BE21DA">
                      <w:pPr>
                        <w:pStyle w:val="SectionTitle"/>
                        <w:ind w:left="1701"/>
                      </w:pPr>
                    </w:p>
                  </w:txbxContent>
                </v:textbox>
              </v:rect>
            </w:pict>
          </mc:Fallback>
        </mc:AlternateContent>
      </w:r>
    </w:p>
    <w:p w14:paraId="2C07ABA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3D5154ED" w14:textId="77777777" w:rsidR="00BE21DA" w:rsidRDefault="00BE21DA" w:rsidP="00BE21DA">
      <w:pPr>
        <w:jc w:val="both"/>
        <w:rPr>
          <w:sz w:val="20"/>
          <w:szCs w:val="20"/>
        </w:rPr>
      </w:pPr>
    </w:p>
    <w:p w14:paraId="7433DC77" w14:textId="77777777" w:rsidR="00BE21DA" w:rsidRDefault="00BE21DA" w:rsidP="00A134B2">
      <w:pPr>
        <w:pStyle w:val="BodyText-SW"/>
        <w:jc w:val="both"/>
      </w:pPr>
      <w:r>
        <w:t xml:space="preserve">Now please read through your application to ensure that there are no omissions/errors before you submit your application.  If you wish to edit a section of your </w:t>
      </w:r>
      <w:proofErr w:type="gramStart"/>
      <w:r>
        <w:t>application</w:t>
      </w:r>
      <w:proofErr w:type="gramEnd"/>
      <w:r>
        <w:t xml:space="preserve"> click on ‘</w:t>
      </w:r>
      <w:r>
        <w:rPr>
          <w:b/>
        </w:rPr>
        <w:t>edit</w:t>
      </w:r>
      <w:r>
        <w:t>’ next to the section of the form that requires changes.</w:t>
      </w:r>
    </w:p>
    <w:p w14:paraId="049DAF4E" w14:textId="77777777" w:rsidR="00BE21DA" w:rsidRPr="00B94808" w:rsidRDefault="00BE21DA" w:rsidP="00B94808">
      <w:pPr>
        <w:pStyle w:val="BodyText-SW"/>
        <w:jc w:val="both"/>
      </w:pPr>
      <w:r>
        <w:t>At the end of the application please make sure that you complete the Applicant Consent section.</w:t>
      </w:r>
    </w:p>
    <w:p w14:paraId="305AF05E" w14:textId="77777777" w:rsidR="00B94808" w:rsidRDefault="00B94808" w:rsidP="000F1EA0">
      <w:pPr>
        <w:pStyle w:val="BodyText-SW"/>
        <w:spacing w:after="0"/>
        <w:rPr>
          <w:noProof/>
          <w:lang w:eastAsia="en-GB"/>
        </w:rPr>
      </w:pPr>
    </w:p>
    <w:p w14:paraId="2BC4265C" w14:textId="77777777" w:rsidR="00FB18A9" w:rsidRDefault="00FB18A9" w:rsidP="00FB18A9">
      <w:pPr>
        <w:pStyle w:val="BodyText-SW"/>
        <w:rPr>
          <w:rFonts w:ascii="Calibri" w:hAnsi="Calibri"/>
          <w:color w:val="595959"/>
          <w:szCs w:val="20"/>
        </w:rPr>
      </w:pPr>
      <w:r>
        <w:rPr>
          <w:noProof/>
        </w:rPr>
        <w:drawing>
          <wp:inline distT="0" distB="0" distL="0" distR="0" wp14:anchorId="247D7774" wp14:editId="7C5C64EB">
            <wp:extent cx="3750310" cy="6559347"/>
            <wp:effectExtent l="19050" t="19050" r="2159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3627" t="2655" r="4353" b="1864"/>
                    <a:stretch/>
                  </pic:blipFill>
                  <pic:spPr bwMode="auto">
                    <a:xfrm>
                      <a:off x="0" y="0"/>
                      <a:ext cx="3784004" cy="6618278"/>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005397" w14:textId="77777777" w:rsidR="000A1663" w:rsidRPr="00FB18A9" w:rsidRDefault="00BE21DA" w:rsidP="00FB18A9">
      <w:pPr>
        <w:pStyle w:val="BodyText-SW"/>
      </w:pPr>
      <w:r>
        <w:rPr>
          <w:rFonts w:ascii="Calibri" w:hAnsi="Calibri"/>
          <w:color w:val="595959"/>
          <w:szCs w:val="20"/>
        </w:rPr>
        <w:t>Now click ‘</w:t>
      </w:r>
      <w:r>
        <w:rPr>
          <w:rFonts w:ascii="Calibri" w:hAnsi="Calibri"/>
          <w:b/>
          <w:color w:val="595959"/>
          <w:szCs w:val="20"/>
        </w:rPr>
        <w:t>Complete</w:t>
      </w:r>
      <w:r>
        <w:rPr>
          <w:rFonts w:ascii="Calibri" w:hAnsi="Calibri"/>
          <w:color w:val="595959"/>
          <w:szCs w:val="20"/>
        </w:rPr>
        <w:t>’.</w:t>
      </w:r>
    </w:p>
    <w:p w14:paraId="248E62F5" w14:textId="77777777" w:rsidR="00192937" w:rsidRDefault="00192937" w:rsidP="00AC4A2D">
      <w:pPr>
        <w:rPr>
          <w:rFonts w:ascii="Arial" w:hAnsi="Arial" w:cs="Arial"/>
          <w:bCs/>
          <w:color w:val="404040"/>
          <w:sz w:val="18"/>
          <w:szCs w:val="20"/>
        </w:rPr>
      </w:pPr>
    </w:p>
    <w:p w14:paraId="3BDD24C7" w14:textId="74315B74" w:rsidR="00AC4A2D" w:rsidRPr="002672B5" w:rsidRDefault="009F6720"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7F988C05" wp14:editId="1A409760">
                <wp:simplePos x="0" y="0"/>
                <wp:positionH relativeFrom="column">
                  <wp:posOffset>-1175385</wp:posOffset>
                </wp:positionH>
                <wp:positionV relativeFrom="paragraph">
                  <wp:posOffset>69215</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4FD557" w14:textId="77777777" w:rsidR="00AC4A2D" w:rsidRPr="00B9002D" w:rsidRDefault="00AC4A2D" w:rsidP="00AC4A2D">
                            <w:pPr>
                              <w:pStyle w:val="SectionTitle"/>
                              <w:ind w:left="1701"/>
                            </w:pPr>
                            <w:bookmarkStart w:id="28" w:name="_Toc392075838"/>
                            <w:bookmarkStart w:id="29" w:name="_Toc392076150"/>
                            <w:bookmarkStart w:id="30" w:name="_Toc392078093"/>
                            <w:r>
                              <w:t>Complete Application</w:t>
                            </w:r>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88C05" id="Rectangle 37" o:spid="_x0000_s1036" style="position:absolute;margin-left:-92.55pt;margin-top:5.45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fillcolor="#005b82" strokecolor="#5587b4 [3204]">
                <v:textbox>
                  <w:txbxContent>
                    <w:p w14:paraId="594FD557" w14:textId="77777777" w:rsidR="00AC4A2D" w:rsidRPr="00B9002D" w:rsidRDefault="00AC4A2D" w:rsidP="00AC4A2D">
                      <w:pPr>
                        <w:pStyle w:val="SectionTitle"/>
                        <w:ind w:left="1701"/>
                      </w:pPr>
                      <w:bookmarkStart w:id="31" w:name="_Toc392075838"/>
                      <w:bookmarkStart w:id="32" w:name="_Toc392076150"/>
                      <w:bookmarkStart w:id="33" w:name="_Toc392078093"/>
                      <w:r>
                        <w:t>Complete Application</w:t>
                      </w:r>
                      <w:bookmarkEnd w:id="31"/>
                      <w:bookmarkEnd w:id="32"/>
                      <w:bookmarkEnd w:id="33"/>
                    </w:p>
                  </w:txbxContent>
                </v:textbox>
              </v:rect>
            </w:pict>
          </mc:Fallback>
        </mc:AlternateContent>
      </w:r>
    </w:p>
    <w:p w14:paraId="2DD8B99D" w14:textId="77777777" w:rsidR="00AC4A2D" w:rsidRPr="004C2592" w:rsidRDefault="00AC4A2D" w:rsidP="00AC4A2D">
      <w:pPr>
        <w:rPr>
          <w:rFonts w:cs="Arial"/>
          <w:bCs/>
          <w:color w:val="404040"/>
          <w:sz w:val="16"/>
          <w:szCs w:val="20"/>
        </w:rPr>
      </w:pPr>
      <w:r w:rsidRPr="004E492B">
        <w:rPr>
          <w:rFonts w:cs="Arial"/>
          <w:bCs/>
          <w:color w:val="404040"/>
          <w:sz w:val="14"/>
          <w:szCs w:val="20"/>
        </w:rPr>
        <w:br/>
      </w:r>
    </w:p>
    <w:p w14:paraId="6E559546" w14:textId="77777777" w:rsidR="00AC4A2D" w:rsidRDefault="00AC4A2D" w:rsidP="00AC4A2D">
      <w:pPr>
        <w:jc w:val="both"/>
        <w:rPr>
          <w:sz w:val="20"/>
          <w:szCs w:val="20"/>
        </w:rPr>
      </w:pPr>
    </w:p>
    <w:p w14:paraId="644C8514" w14:textId="6B6D32A7" w:rsidR="000F1EA0" w:rsidRDefault="00AC4A2D" w:rsidP="000F1EA0">
      <w:pPr>
        <w:pStyle w:val="BodyText-SW"/>
        <w:spacing w:after="240"/>
        <w:jc w:val="both"/>
      </w:pPr>
      <w:r>
        <w:t xml:space="preserve">You have now completed your application form and you will be given a submission reference number. </w:t>
      </w:r>
      <w:r>
        <w:rPr>
          <w:b/>
        </w:rPr>
        <w:t>Please make a note of this number for reference purposes.</w:t>
      </w:r>
      <w:r>
        <w:t xml:space="preserve"> </w:t>
      </w:r>
      <w:r w:rsidR="000F1EA0">
        <w:t>Y</w:t>
      </w:r>
      <w:r>
        <w:t>ou will receive a confirmation email containing these details</w:t>
      </w:r>
      <w:r w:rsidR="000F1EA0">
        <w:t xml:space="preserve"> to the email address supplied on the application form</w:t>
      </w:r>
      <w:r>
        <w:t xml:space="preserve">. </w:t>
      </w:r>
    </w:p>
    <w:p w14:paraId="669A4AC5" w14:textId="573D3285" w:rsidR="00AC4A2D" w:rsidRDefault="00FD5D96" w:rsidP="00A134B2">
      <w:pPr>
        <w:jc w:val="both"/>
        <w:rPr>
          <w:rFonts w:cs="Arial"/>
          <w:sz w:val="20"/>
          <w:szCs w:val="20"/>
        </w:rPr>
      </w:pPr>
      <w:r>
        <w:rPr>
          <w:noProof/>
        </w:rPr>
        <w:drawing>
          <wp:anchor distT="0" distB="0" distL="114300" distR="114300" simplePos="0" relativeHeight="251662336" behindDoc="0" locked="0" layoutInCell="1" allowOverlap="1" wp14:anchorId="35A6C263" wp14:editId="4FFA96EE">
            <wp:simplePos x="0" y="0"/>
            <wp:positionH relativeFrom="column">
              <wp:posOffset>50377</wp:posOffset>
            </wp:positionH>
            <wp:positionV relativeFrom="paragraph">
              <wp:posOffset>24130</wp:posOffset>
            </wp:positionV>
            <wp:extent cx="472319" cy="211422"/>
            <wp:effectExtent l="0" t="0" r="4445" b="0"/>
            <wp:wrapNone/>
            <wp:docPr id="87226358" name="Picture 8722635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6358" name="Picture 87226358"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FB18A9">
        <w:rPr>
          <w:noProof/>
        </w:rPr>
        <w:drawing>
          <wp:inline distT="0" distB="0" distL="0" distR="0" wp14:anchorId="3AFC0595" wp14:editId="716EF872">
            <wp:extent cx="5010150" cy="2507568"/>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528" b="12385"/>
                    <a:stretch/>
                  </pic:blipFill>
                  <pic:spPr bwMode="auto">
                    <a:xfrm>
                      <a:off x="0" y="0"/>
                      <a:ext cx="5024879" cy="25149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8336718" w14:textId="77777777" w:rsidR="00AC4A2D" w:rsidRDefault="00AC4A2D" w:rsidP="00A134B2">
      <w:pPr>
        <w:pStyle w:val="NormalWeb"/>
        <w:spacing w:before="0" w:beforeAutospacing="0" w:after="0" w:afterAutospacing="0"/>
        <w:jc w:val="both"/>
        <w:rPr>
          <w:rFonts w:ascii="Calibri" w:hAnsi="Calibri"/>
          <w:sz w:val="20"/>
          <w:szCs w:val="20"/>
        </w:rPr>
      </w:pPr>
    </w:p>
    <w:p w14:paraId="7706E366" w14:textId="77777777" w:rsidR="00AC4A2D" w:rsidRDefault="00AC4A2D" w:rsidP="00192937">
      <w:pPr>
        <w:pStyle w:val="BodyText-SW"/>
        <w:spacing w:after="0"/>
        <w:jc w:val="both"/>
      </w:pPr>
      <w:r>
        <w:t>Your application form will be processed by your employer once they have verified your identity. Please see below for guidance on identity verification.</w:t>
      </w:r>
    </w:p>
    <w:p w14:paraId="5E4EBE88"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0DF058A0" w14:textId="77777777" w:rsidR="00AC4A2D" w:rsidRPr="00FB18A9" w:rsidRDefault="00AC4A2D" w:rsidP="00FB18A9">
      <w:pPr>
        <w:pStyle w:val="SectionSub-Title"/>
        <w:spacing w:before="0" w:after="120"/>
        <w:rPr>
          <w:color w:val="005B82"/>
        </w:rPr>
      </w:pPr>
      <w:r w:rsidRPr="00FB18A9">
        <w:rPr>
          <w:color w:val="005B82"/>
        </w:rPr>
        <w:t>Next step - identity verification</w:t>
      </w:r>
    </w:p>
    <w:p w14:paraId="5884B735" w14:textId="77777777" w:rsidR="00AC4A2D" w:rsidRDefault="00AC4A2D" w:rsidP="00192937">
      <w:pPr>
        <w:pStyle w:val="BodyText-SW"/>
        <w:spacing w:after="0"/>
        <w:jc w:val="both"/>
      </w:pPr>
      <w:r>
        <w:t>In line with the DBS code of practice all applicants requiring a DBS check must have their identity verified.</w:t>
      </w:r>
    </w:p>
    <w:p w14:paraId="76755839" w14:textId="77777777" w:rsidR="00AC4A2D" w:rsidRDefault="00AC4A2D" w:rsidP="00192937">
      <w:pPr>
        <w:spacing w:before="0" w:after="0"/>
        <w:jc w:val="both"/>
        <w:rPr>
          <w:b/>
          <w:color w:val="631D76"/>
          <w:sz w:val="20"/>
          <w:szCs w:val="20"/>
        </w:rPr>
      </w:pPr>
    </w:p>
    <w:p w14:paraId="0EC67919" w14:textId="77777777" w:rsidR="00AC4A2D" w:rsidRPr="00FB18A9" w:rsidRDefault="00AC4A2D" w:rsidP="00FB18A9">
      <w:pPr>
        <w:pStyle w:val="SectionSub-Title"/>
        <w:spacing w:before="0" w:after="120"/>
        <w:jc w:val="both"/>
        <w:rPr>
          <w:color w:val="005B82"/>
        </w:rPr>
      </w:pPr>
      <w:r w:rsidRPr="00FB18A9">
        <w:rPr>
          <w:color w:val="005B82"/>
        </w:rPr>
        <w:t>How do I have my identity verified?</w:t>
      </w:r>
    </w:p>
    <w:p w14:paraId="6E41FC7C" w14:textId="77777777" w:rsidR="00192937" w:rsidRDefault="00192937" w:rsidP="00192937">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49262B23" w14:textId="77777777" w:rsidR="00AC4A2D" w:rsidRDefault="00AC4A2D" w:rsidP="00192937">
      <w:pPr>
        <w:spacing w:before="0" w:after="0"/>
        <w:jc w:val="both"/>
        <w:rPr>
          <w:rFonts w:cs="Arial"/>
          <w:sz w:val="20"/>
          <w:szCs w:val="20"/>
        </w:rPr>
      </w:pPr>
    </w:p>
    <w:p w14:paraId="5851C7BD" w14:textId="77777777" w:rsidR="00AC4A2D" w:rsidRPr="00FB18A9" w:rsidRDefault="00AC4A2D" w:rsidP="00FB18A9">
      <w:pPr>
        <w:pStyle w:val="SectionSub-Title"/>
        <w:spacing w:before="0" w:after="120"/>
        <w:jc w:val="both"/>
        <w:rPr>
          <w:color w:val="005B82"/>
        </w:rPr>
      </w:pPr>
      <w:r w:rsidRPr="00FB18A9">
        <w:rPr>
          <w:color w:val="005B82"/>
        </w:rPr>
        <w:t>Tracking the progress of your application with the DBS</w:t>
      </w:r>
    </w:p>
    <w:p w14:paraId="54687853" w14:textId="77777777" w:rsidR="00AC4A2D" w:rsidRDefault="000F1EA0" w:rsidP="00192937">
      <w:pPr>
        <w:pStyle w:val="BodyText-SW"/>
        <w:spacing w:after="0"/>
        <w:jc w:val="both"/>
        <w:rPr>
          <w:lang w:eastAsia="en-GB"/>
        </w:rPr>
      </w:pPr>
      <w:r>
        <w:rPr>
          <w:lang w:eastAsia="en-GB"/>
        </w:rPr>
        <w:t>Once</w:t>
      </w:r>
      <w:r w:rsidR="00AC4A2D">
        <w:rPr>
          <w:lang w:eastAsia="en-GB"/>
        </w:rPr>
        <w:t xml:space="preserve"> your application has been received at the DBS and is assigned a DBS Application Reference number you will receive a second email detailing this information. This email will include details and links to the DBS website to enable you to track the progress of your application from the moment the disclosure process commences. </w:t>
      </w:r>
    </w:p>
    <w:p w14:paraId="46DCD9C0" w14:textId="77777777" w:rsidR="00AC4A2D" w:rsidRPr="00AC4A2D" w:rsidRDefault="00AC4A2D" w:rsidP="00192937">
      <w:pPr>
        <w:pStyle w:val="BodyText-SW"/>
        <w:spacing w:after="0"/>
        <w:jc w:val="both"/>
        <w:rPr>
          <w:rFonts w:cs="Times New Roman"/>
          <w:lang w:eastAsia="en-GB"/>
        </w:rPr>
      </w:pPr>
    </w:p>
    <w:p w14:paraId="219A6D2C" w14:textId="77777777" w:rsidR="00AC4A2D" w:rsidRPr="00FB18A9" w:rsidRDefault="00AC4A2D" w:rsidP="00192937">
      <w:pPr>
        <w:pStyle w:val="SectionSub-Title"/>
        <w:spacing w:before="0" w:after="120"/>
        <w:jc w:val="both"/>
        <w:rPr>
          <w:rFonts w:cs="Bliss2-Bold"/>
          <w:bCs/>
          <w:color w:val="005B82"/>
          <w:sz w:val="16"/>
          <w:szCs w:val="16"/>
          <w:lang w:val="en-US"/>
        </w:rPr>
      </w:pPr>
      <w:r w:rsidRPr="00FB18A9">
        <w:rPr>
          <w:color w:val="005B82"/>
        </w:rPr>
        <w:t>CONTACT DETAILS</w:t>
      </w:r>
    </w:p>
    <w:p w14:paraId="0F39767B" w14:textId="11743E2A" w:rsidR="000F1EA0" w:rsidRPr="000F1EA0" w:rsidRDefault="00AC4A2D" w:rsidP="000F1EA0">
      <w:pPr>
        <w:pStyle w:val="BodyText-SW"/>
        <w:spacing w:after="0"/>
        <w:jc w:val="both"/>
        <w:rPr>
          <w:rFonts w:ascii="Calibri" w:hAnsi="Calibri" w:cs="Times New Roman"/>
          <w:color w:val="0000FF"/>
          <w:szCs w:val="20"/>
          <w:u w:val="single"/>
        </w:rPr>
      </w:pPr>
      <w:r>
        <w:t xml:space="preserve">Please contact </w:t>
      </w:r>
      <w:r w:rsidR="003D2BB3">
        <w:t xml:space="preserve">XXX </w:t>
      </w:r>
      <w:r>
        <w:t xml:space="preserve">if you have any queries </w:t>
      </w:r>
      <w:r w:rsidR="00FB18A9">
        <w:t>regarding</w:t>
      </w:r>
      <w:r>
        <w:t xml:space="preserve"> the DBS application process. If you experience any technical issues with the online system, please contact </w:t>
      </w:r>
      <w:r w:rsidR="003D2BB3">
        <w:t>XXX</w:t>
      </w:r>
      <w:r>
        <w:t>. Lines open 9.00am-5.30pm Monday to Friday. Alternatively</w:t>
      </w:r>
      <w:r w:rsidR="00FB18A9">
        <w:t>,</w:t>
      </w:r>
      <w:r>
        <w:t xml:space="preserve"> you can contact us by e-mail at </w:t>
      </w:r>
      <w:r w:rsidR="003D2BB3">
        <w:t>XXX</w:t>
      </w:r>
    </w:p>
    <w:p w14:paraId="2A82F572" w14:textId="77777777" w:rsidR="009D45B4" w:rsidRDefault="00D8719E" w:rsidP="00D8719E">
      <w:pPr>
        <w:spacing w:before="0" w:after="0"/>
        <w:jc w:val="both"/>
        <w:rPr>
          <w:rFonts w:cs="Calibri"/>
          <w:color w:val="595959"/>
          <w:sz w:val="20"/>
          <w:szCs w:val="20"/>
        </w:rPr>
      </w:pPr>
      <w:r>
        <w:rPr>
          <w:noProof/>
          <w:lang w:eastAsia="en-GB"/>
        </w:rPr>
        <w:lastRenderedPageBreak/>
        <mc:AlternateContent>
          <mc:Choice Requires="wps">
            <w:drawing>
              <wp:anchor distT="0" distB="0" distL="114300" distR="114300" simplePos="0" relativeHeight="251695104" behindDoc="0" locked="0" layoutInCell="1" allowOverlap="1" wp14:anchorId="6C0594AC" wp14:editId="2D25781B">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2F4CA629" w14:textId="77777777" w:rsidR="009D45B4" w:rsidRDefault="009D45B4" w:rsidP="009D45B4">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594AC" id="Rectangle 46" o:spid="_x0000_s1037" style="position:absolute;left:0;text-align:left;margin-left:-91.2pt;margin-top:-2.85pt;width:510.1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" fillcolor="#005b82" strokecolor="#5587b4 [3204]">
                <v:textbox>
                  <w:txbxContent>
                    <w:p w14:paraId="2F4CA629" w14:textId="77777777" w:rsidR="009D45B4" w:rsidRDefault="009D45B4" w:rsidP="009D45B4">
                      <w:pPr>
                        <w:pStyle w:val="SectionTitle"/>
                        <w:ind w:firstLine="720"/>
                        <w:rPr>
                          <w:sz w:val="40"/>
                        </w:rPr>
                      </w:pPr>
                      <w:r>
                        <w:t xml:space="preserve">  </w:t>
                      </w:r>
                      <w:r>
                        <w:tab/>
                      </w:r>
                      <w:r>
                        <w:rPr>
                          <w:sz w:val="40"/>
                        </w:rPr>
                        <w:t>DBS Basic Checks - List of Acceptable Identification</w:t>
                      </w:r>
                    </w:p>
                  </w:txbxContent>
                </v:textbox>
              </v:rect>
            </w:pict>
          </mc:Fallback>
        </mc:AlternateContent>
      </w:r>
    </w:p>
    <w:p w14:paraId="7D0EE90E" w14:textId="77777777" w:rsidR="009D45B4" w:rsidRDefault="009D45B4" w:rsidP="009D45B4">
      <w:pPr>
        <w:spacing w:before="0" w:after="0"/>
        <w:jc w:val="both"/>
        <w:rPr>
          <w:rFonts w:cs="Calibri"/>
          <w:color w:val="595959"/>
          <w:sz w:val="20"/>
          <w:szCs w:val="20"/>
        </w:rPr>
      </w:pPr>
    </w:p>
    <w:p w14:paraId="1CC0F90B" w14:textId="77777777" w:rsidR="004762DA" w:rsidRDefault="004762DA" w:rsidP="004762DA">
      <w:pPr>
        <w:jc w:val="both"/>
        <w:rPr>
          <w:rFonts w:cs="Calibri"/>
          <w:color w:val="595959"/>
          <w:sz w:val="20"/>
          <w:szCs w:val="20"/>
        </w:rPr>
      </w:pPr>
    </w:p>
    <w:p w14:paraId="321EDA76" w14:textId="508EA098" w:rsidR="004762DA" w:rsidRDefault="00865B8D" w:rsidP="004762DA">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1EF75306" wp14:editId="7C9C6BEB">
                <wp:simplePos x="0" y="0"/>
                <wp:positionH relativeFrom="column">
                  <wp:posOffset>4527550</wp:posOffset>
                </wp:positionH>
                <wp:positionV relativeFrom="paragraph">
                  <wp:posOffset>127000</wp:posOffset>
                </wp:positionV>
                <wp:extent cx="1941830" cy="1612265"/>
                <wp:effectExtent l="0" t="0" r="2032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56E184F6"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24B6A729"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0E37A8EA" w14:textId="77777777" w:rsidR="004762DA" w:rsidRPr="005C6E5C" w:rsidRDefault="004762DA" w:rsidP="00865B8D">
                            <w:pPr>
                              <w:spacing w:before="0" w:after="0"/>
                              <w:jc w:val="center"/>
                              <w:rPr>
                                <w:rFonts w:asciiTheme="minorHAnsi" w:hAnsiTheme="minorHAnsi"/>
                                <w:color w:val="FFFFFF" w:themeColor="background1"/>
                                <w:sz w:val="8"/>
                              </w:rPr>
                            </w:pPr>
                          </w:p>
                          <w:p w14:paraId="0857C465"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A1610B0" w14:textId="77777777" w:rsidR="004762DA" w:rsidRPr="005D6D9F" w:rsidRDefault="004762DA" w:rsidP="00865B8D">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2B8AFA0B" w14:textId="77777777" w:rsidR="004762DA" w:rsidRPr="005C6E5C" w:rsidRDefault="004762DA" w:rsidP="00865B8D">
                            <w:pPr>
                              <w:spacing w:before="0" w:after="0"/>
                              <w:jc w:val="center"/>
                              <w:rPr>
                                <w:rFonts w:asciiTheme="minorHAnsi" w:hAnsiTheme="minorHAnsi"/>
                                <w:color w:val="FFFFFF" w:themeColor="background1"/>
                                <w:sz w:val="8"/>
                              </w:rPr>
                            </w:pPr>
                          </w:p>
                          <w:p w14:paraId="0DA74420"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ED4814"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7DF319E7" w14:textId="77777777" w:rsidR="004762DA" w:rsidRPr="009D5B9E" w:rsidRDefault="004762DA" w:rsidP="00865B8D">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7235AFAC" w14:textId="77777777" w:rsidR="004762DA" w:rsidRPr="00111BEB" w:rsidRDefault="004762DA" w:rsidP="004762DA">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5306" id="Text Box 2" o:spid="_x0000_s1038" type="#_x0000_t202" style="position:absolute;left:0;text-align:left;margin-left:356.5pt;margin-top:10pt;width:152.9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IEg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" fillcolor="#005b82" strokecolor="#005b82">
                <v:textbox>
                  <w:txbxContent>
                    <w:p w14:paraId="56E184F6"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24B6A729"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0E37A8EA" w14:textId="77777777" w:rsidR="004762DA" w:rsidRPr="005C6E5C" w:rsidRDefault="004762DA" w:rsidP="00865B8D">
                      <w:pPr>
                        <w:spacing w:before="0" w:after="0"/>
                        <w:jc w:val="center"/>
                        <w:rPr>
                          <w:rFonts w:asciiTheme="minorHAnsi" w:hAnsiTheme="minorHAnsi"/>
                          <w:color w:val="FFFFFF" w:themeColor="background1"/>
                          <w:sz w:val="8"/>
                        </w:rPr>
                      </w:pPr>
                    </w:p>
                    <w:p w14:paraId="0857C465"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A1610B0" w14:textId="77777777" w:rsidR="004762DA" w:rsidRPr="005D6D9F" w:rsidRDefault="004762DA" w:rsidP="00865B8D">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2B8AFA0B" w14:textId="77777777" w:rsidR="004762DA" w:rsidRPr="005C6E5C" w:rsidRDefault="004762DA" w:rsidP="00865B8D">
                      <w:pPr>
                        <w:spacing w:before="0" w:after="0"/>
                        <w:jc w:val="center"/>
                        <w:rPr>
                          <w:rFonts w:asciiTheme="minorHAnsi" w:hAnsiTheme="minorHAnsi"/>
                          <w:color w:val="FFFFFF" w:themeColor="background1"/>
                          <w:sz w:val="8"/>
                        </w:rPr>
                      </w:pPr>
                    </w:p>
                    <w:p w14:paraId="0DA74420"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ED4814"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7DF319E7" w14:textId="77777777" w:rsidR="004762DA" w:rsidRPr="009D5B9E" w:rsidRDefault="004762DA" w:rsidP="00865B8D">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7235AFAC" w14:textId="77777777" w:rsidR="004762DA" w:rsidRPr="00111BEB" w:rsidRDefault="004762DA" w:rsidP="004762DA">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4D9C2CA7" wp14:editId="2F37C054">
                <wp:simplePos x="0" y="0"/>
                <wp:positionH relativeFrom="column">
                  <wp:posOffset>6350</wp:posOffset>
                </wp:positionH>
                <wp:positionV relativeFrom="paragraph">
                  <wp:posOffset>127635</wp:posOffset>
                </wp:positionV>
                <wp:extent cx="1942465" cy="1621155"/>
                <wp:effectExtent l="0" t="0" r="19685"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0A143F6" w14:textId="77777777" w:rsidR="004762DA" w:rsidRPr="005D6D9F" w:rsidRDefault="004762DA" w:rsidP="00865B8D">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15B8EC31" w14:textId="77777777" w:rsidR="004762DA" w:rsidRPr="00111BEB"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7249D3A3" w14:textId="77777777" w:rsidR="004762DA" w:rsidRPr="00111BEB" w:rsidRDefault="004762DA" w:rsidP="00865B8D">
                            <w:pPr>
                              <w:spacing w:before="0" w:after="0"/>
                              <w:jc w:val="center"/>
                              <w:rPr>
                                <w:rFonts w:asciiTheme="minorHAnsi" w:hAnsiTheme="minorHAnsi"/>
                                <w:color w:val="FFFFFF" w:themeColor="background1"/>
                                <w:sz w:val="8"/>
                                <w:szCs w:val="8"/>
                              </w:rPr>
                            </w:pPr>
                          </w:p>
                          <w:p w14:paraId="15490B21"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2E3CAEA8"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69052950"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060ECA71"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0790581"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3DD4DF09"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2CA7" id="_x0000_s1039" type="#_x0000_t202" style="position:absolute;left:0;text-align:left;margin-left:.5pt;margin-top:10.05pt;width:152.95pt;height:12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" fillcolor="#005b82" strokecolor="#005b82">
                <v:textbox>
                  <w:txbxContent>
                    <w:p w14:paraId="10A143F6" w14:textId="77777777" w:rsidR="004762DA" w:rsidRPr="005D6D9F" w:rsidRDefault="004762DA" w:rsidP="00865B8D">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15B8EC31" w14:textId="77777777" w:rsidR="004762DA" w:rsidRPr="00111BEB"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7249D3A3" w14:textId="77777777" w:rsidR="004762DA" w:rsidRPr="00111BEB" w:rsidRDefault="004762DA" w:rsidP="00865B8D">
                      <w:pPr>
                        <w:spacing w:before="0" w:after="0"/>
                        <w:jc w:val="center"/>
                        <w:rPr>
                          <w:rFonts w:asciiTheme="minorHAnsi" w:hAnsiTheme="minorHAnsi"/>
                          <w:color w:val="FFFFFF" w:themeColor="background1"/>
                          <w:sz w:val="8"/>
                          <w:szCs w:val="8"/>
                        </w:rPr>
                      </w:pPr>
                    </w:p>
                    <w:p w14:paraId="15490B21"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2E3CAEA8"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69052950"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060ECA71"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0790581"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3DD4DF09"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25A143D1" wp14:editId="0AB3C52F">
                <wp:simplePos x="0" y="0"/>
                <wp:positionH relativeFrom="column">
                  <wp:posOffset>2287270</wp:posOffset>
                </wp:positionH>
                <wp:positionV relativeFrom="paragraph">
                  <wp:posOffset>127635</wp:posOffset>
                </wp:positionV>
                <wp:extent cx="1942465" cy="1612265"/>
                <wp:effectExtent l="0" t="0" r="1968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28D90FAB"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2A3AE89E"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0FAB28B" w14:textId="77777777" w:rsidR="004762DA" w:rsidRPr="005C6E5C" w:rsidRDefault="004762DA" w:rsidP="00865B8D">
                            <w:pPr>
                              <w:spacing w:before="0" w:after="0"/>
                              <w:jc w:val="center"/>
                              <w:rPr>
                                <w:rFonts w:asciiTheme="minorHAnsi" w:hAnsiTheme="minorHAnsi"/>
                                <w:color w:val="FFFFFF" w:themeColor="background1"/>
                                <w:sz w:val="8"/>
                              </w:rPr>
                            </w:pPr>
                          </w:p>
                          <w:p w14:paraId="1CA03A5E"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49EBE0A5"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7915F221"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59F6D42C"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D36834F"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5F585A0B"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5B834B02" w14:textId="77777777" w:rsidR="004762DA" w:rsidRPr="00111BEB" w:rsidRDefault="004762DA" w:rsidP="004762DA">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43D1" id="_x0000_s1040" type="#_x0000_t202" style="position:absolute;left:0;text-align:left;margin-left:180.1pt;margin-top:10.05pt;width:152.95pt;height:1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" fillcolor="#005b82" strokecolor="#005b82">
                <v:textbox>
                  <w:txbxContent>
                    <w:p w14:paraId="28D90FAB"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2A3AE89E"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0FAB28B" w14:textId="77777777" w:rsidR="004762DA" w:rsidRPr="005C6E5C" w:rsidRDefault="004762DA" w:rsidP="00865B8D">
                      <w:pPr>
                        <w:spacing w:before="0" w:after="0"/>
                        <w:jc w:val="center"/>
                        <w:rPr>
                          <w:rFonts w:asciiTheme="minorHAnsi" w:hAnsiTheme="minorHAnsi"/>
                          <w:color w:val="FFFFFF" w:themeColor="background1"/>
                          <w:sz w:val="8"/>
                        </w:rPr>
                      </w:pPr>
                    </w:p>
                    <w:p w14:paraId="1CA03A5E"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49EBE0A5"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7915F221"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59F6D42C"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D36834F"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5F585A0B"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5B834B02" w14:textId="77777777" w:rsidR="004762DA" w:rsidRPr="00111BEB" w:rsidRDefault="004762DA" w:rsidP="004762DA">
                      <w:pPr>
                        <w:jc w:val="center"/>
                        <w:rPr>
                          <w:rFonts w:asciiTheme="minorHAnsi" w:hAnsiTheme="minorHAnsi"/>
                          <w:b/>
                          <w:color w:val="FFFFFF" w:themeColor="background1"/>
                          <w:sz w:val="16"/>
                        </w:rPr>
                      </w:pPr>
                    </w:p>
                  </w:txbxContent>
                </v:textbox>
              </v:shape>
            </w:pict>
          </mc:Fallback>
        </mc:AlternateContent>
      </w:r>
    </w:p>
    <w:p w14:paraId="64AFB4EF" w14:textId="77777777" w:rsidR="004762DA" w:rsidRDefault="004762DA" w:rsidP="004762DA">
      <w:pPr>
        <w:spacing w:before="0" w:after="0"/>
        <w:jc w:val="both"/>
        <w:rPr>
          <w:rFonts w:cs="Calibri"/>
          <w:color w:val="595959"/>
          <w:sz w:val="20"/>
          <w:szCs w:val="20"/>
        </w:rPr>
      </w:pPr>
    </w:p>
    <w:p w14:paraId="43BD2D62" w14:textId="77777777" w:rsidR="004762DA" w:rsidRDefault="004762DA" w:rsidP="004762DA">
      <w:pPr>
        <w:spacing w:before="0" w:after="0"/>
        <w:jc w:val="both"/>
        <w:rPr>
          <w:rFonts w:cs="Calibri"/>
          <w:color w:val="595959"/>
          <w:sz w:val="20"/>
          <w:szCs w:val="20"/>
        </w:rPr>
      </w:pPr>
    </w:p>
    <w:p w14:paraId="4B82EC68" w14:textId="77777777" w:rsidR="004762DA" w:rsidRDefault="004762DA" w:rsidP="004762DA">
      <w:pPr>
        <w:spacing w:before="0" w:after="0"/>
        <w:jc w:val="both"/>
        <w:rPr>
          <w:rFonts w:cs="Calibri"/>
          <w:color w:val="595959"/>
          <w:sz w:val="20"/>
          <w:szCs w:val="20"/>
        </w:rPr>
      </w:pPr>
    </w:p>
    <w:p w14:paraId="78B42985" w14:textId="77777777" w:rsidR="004762DA" w:rsidRDefault="004762DA" w:rsidP="004762DA">
      <w:pPr>
        <w:spacing w:before="0" w:after="0"/>
        <w:jc w:val="both"/>
        <w:rPr>
          <w:rFonts w:cs="Calibri"/>
          <w:color w:val="595959"/>
          <w:sz w:val="20"/>
          <w:szCs w:val="20"/>
        </w:rPr>
      </w:pPr>
    </w:p>
    <w:p w14:paraId="32A9C80E" w14:textId="77777777" w:rsidR="004762DA" w:rsidRDefault="004762DA" w:rsidP="004762DA">
      <w:pPr>
        <w:spacing w:before="0" w:after="0"/>
        <w:jc w:val="both"/>
        <w:rPr>
          <w:rFonts w:cs="Calibri"/>
          <w:color w:val="595959"/>
          <w:sz w:val="20"/>
          <w:szCs w:val="20"/>
        </w:rPr>
      </w:pPr>
    </w:p>
    <w:p w14:paraId="366C9AED" w14:textId="77777777" w:rsidR="004762DA" w:rsidRDefault="004762DA" w:rsidP="004762DA">
      <w:pPr>
        <w:spacing w:before="0" w:after="0"/>
        <w:jc w:val="both"/>
        <w:rPr>
          <w:rFonts w:cs="Calibri"/>
          <w:color w:val="595959"/>
          <w:sz w:val="20"/>
          <w:szCs w:val="20"/>
        </w:rPr>
      </w:pPr>
    </w:p>
    <w:p w14:paraId="7F8047C4" w14:textId="77777777" w:rsidR="004762DA" w:rsidRDefault="004762DA" w:rsidP="004762DA">
      <w:pPr>
        <w:spacing w:before="0" w:after="0"/>
        <w:jc w:val="both"/>
        <w:rPr>
          <w:rFonts w:cs="Calibri"/>
          <w:color w:val="595959"/>
          <w:sz w:val="20"/>
          <w:szCs w:val="20"/>
        </w:rPr>
      </w:pPr>
    </w:p>
    <w:p w14:paraId="774E29F4" w14:textId="77777777" w:rsidR="004762DA" w:rsidRDefault="004762DA" w:rsidP="004762DA">
      <w:pPr>
        <w:spacing w:before="0" w:after="0"/>
        <w:jc w:val="both"/>
        <w:rPr>
          <w:rFonts w:cs="Calibri"/>
          <w:color w:val="595959"/>
          <w:sz w:val="20"/>
          <w:szCs w:val="20"/>
        </w:rPr>
      </w:pPr>
    </w:p>
    <w:p w14:paraId="0CAC6A4F" w14:textId="77777777" w:rsidR="004762DA" w:rsidRDefault="004762DA" w:rsidP="004762DA">
      <w:pPr>
        <w:spacing w:before="0" w:after="0"/>
        <w:jc w:val="both"/>
        <w:rPr>
          <w:rFonts w:cs="Calibri"/>
          <w:color w:val="595959"/>
          <w:sz w:val="36"/>
          <w:szCs w:val="52"/>
        </w:rPr>
      </w:pPr>
    </w:p>
    <w:p w14:paraId="4D770522" w14:textId="77777777" w:rsidR="004762DA" w:rsidRPr="00836CCA" w:rsidRDefault="004762DA" w:rsidP="004762DA">
      <w:pPr>
        <w:spacing w:before="0" w:after="0"/>
        <w:jc w:val="both"/>
        <w:rPr>
          <w:rFonts w:cs="Calibri"/>
          <w:color w:val="595959"/>
          <w:sz w:val="44"/>
          <w:szCs w:val="52"/>
        </w:rPr>
      </w:pPr>
    </w:p>
    <w:tbl>
      <w:tblPr>
        <w:tblStyle w:val="TableGrid"/>
        <w:tblW w:w="0" w:type="auto"/>
        <w:tblLook w:val="04A0" w:firstRow="1" w:lastRow="0" w:firstColumn="1" w:lastColumn="0" w:noHBand="0" w:noVBand="1"/>
      </w:tblPr>
      <w:tblGrid>
        <w:gridCol w:w="10196"/>
      </w:tblGrid>
      <w:tr w:rsidR="004762DA" w:rsidRPr="00280928" w14:paraId="4A152D6B"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6A0CB82D" w14:textId="77777777" w:rsidR="004762DA" w:rsidRPr="004770AD" w:rsidRDefault="004762DA" w:rsidP="004762DA">
            <w:pPr>
              <w:pStyle w:val="TableHeading"/>
              <w:spacing w:before="0" w:after="0"/>
              <w:jc w:val="left"/>
              <w:rPr>
                <w:rFonts w:eastAsia="Calibri"/>
                <w:b/>
              </w:rPr>
            </w:pPr>
            <w:r w:rsidRPr="004770AD">
              <w:rPr>
                <w:rFonts w:eastAsia="Calibri"/>
                <w:b/>
              </w:rPr>
              <w:t>Group 1</w:t>
            </w:r>
          </w:p>
          <w:p w14:paraId="0502737D" w14:textId="77777777" w:rsidR="004762DA" w:rsidRPr="00280928" w:rsidRDefault="004762DA" w:rsidP="004762DA">
            <w:pPr>
              <w:pStyle w:val="TableHeading"/>
              <w:spacing w:before="0" w:after="0"/>
              <w:jc w:val="left"/>
              <w:rPr>
                <w:sz w:val="18"/>
              </w:rPr>
            </w:pPr>
            <w:r w:rsidRPr="004770AD">
              <w:rPr>
                <w:rFonts w:eastAsia="Calibri"/>
              </w:rPr>
              <w:t>Primary Identity Documents</w:t>
            </w:r>
          </w:p>
        </w:tc>
      </w:tr>
      <w:tr w:rsidR="004762DA" w:rsidRPr="00280928" w14:paraId="00702580" w14:textId="77777777" w:rsidTr="003103DB">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297C45C1" w14:textId="77777777" w:rsidR="004762DA" w:rsidRPr="00796E29" w:rsidRDefault="004762DA" w:rsidP="004762DA">
            <w:pPr>
              <w:pStyle w:val="BodyText-SW"/>
              <w:numPr>
                <w:ilvl w:val="0"/>
                <w:numId w:val="15"/>
              </w:numPr>
              <w:spacing w:after="0"/>
              <w:rPr>
                <w:rFonts w:eastAsia="Calibri"/>
                <w:sz w:val="18"/>
                <w:szCs w:val="18"/>
              </w:rPr>
            </w:pPr>
            <w:r w:rsidRPr="00796E29">
              <w:rPr>
                <w:rFonts w:eastAsia="Calibri"/>
                <w:sz w:val="18"/>
                <w:szCs w:val="18"/>
              </w:rPr>
              <w:t>Current valid Passport</w:t>
            </w:r>
          </w:p>
          <w:p w14:paraId="1F8CB576" w14:textId="77777777" w:rsidR="004762DA" w:rsidRPr="00796E29" w:rsidRDefault="004762DA" w:rsidP="004762DA">
            <w:pPr>
              <w:pStyle w:val="BodyText-SW"/>
              <w:numPr>
                <w:ilvl w:val="0"/>
                <w:numId w:val="15"/>
              </w:numPr>
              <w:spacing w:after="0"/>
              <w:rPr>
                <w:rFonts w:eastAsia="Calibri"/>
                <w:sz w:val="18"/>
                <w:szCs w:val="18"/>
              </w:rPr>
            </w:pPr>
            <w:r w:rsidRPr="00796E29">
              <w:rPr>
                <w:rFonts w:eastAsia="Calibri"/>
                <w:sz w:val="18"/>
                <w:szCs w:val="18"/>
              </w:rPr>
              <w:t>Biometric Residence Permit (UK)</w:t>
            </w:r>
          </w:p>
          <w:p w14:paraId="741A3A1E" w14:textId="77777777" w:rsidR="004762DA" w:rsidRPr="00796E29" w:rsidRDefault="004762DA" w:rsidP="004762DA">
            <w:pPr>
              <w:pStyle w:val="BodyText-SW"/>
              <w:numPr>
                <w:ilvl w:val="0"/>
                <w:numId w:val="15"/>
              </w:numPr>
              <w:spacing w:after="0"/>
              <w:rPr>
                <w:rFonts w:eastAsia="Calibri"/>
                <w:sz w:val="18"/>
                <w:szCs w:val="18"/>
              </w:rPr>
            </w:pPr>
            <w:r w:rsidRPr="00796E29">
              <w:rPr>
                <w:rFonts w:eastAsia="Calibri"/>
                <w:sz w:val="18"/>
                <w:szCs w:val="18"/>
              </w:rPr>
              <w:t xml:space="preserve">Current Driving Licence – photo card (UK / Isle of Man / Channel Islands) (Full or Provisional) </w:t>
            </w:r>
          </w:p>
          <w:p w14:paraId="2D349154" w14:textId="77777777" w:rsidR="004762DA" w:rsidRDefault="004762DA" w:rsidP="004762DA">
            <w:pPr>
              <w:pStyle w:val="BodyText-SW"/>
              <w:numPr>
                <w:ilvl w:val="0"/>
                <w:numId w:val="15"/>
              </w:numPr>
              <w:spacing w:after="0"/>
              <w:rPr>
                <w:rFonts w:eastAsia="Calibri"/>
                <w:sz w:val="18"/>
                <w:szCs w:val="18"/>
              </w:rPr>
            </w:pPr>
            <w:r w:rsidRPr="00796E29">
              <w:rPr>
                <w:rFonts w:eastAsia="Calibri"/>
                <w:sz w:val="18"/>
                <w:szCs w:val="18"/>
              </w:rPr>
              <w:t>Birth Certificate (UK / Isle of Man / Channel Islands) (Issued within 12 months of birth)</w:t>
            </w:r>
          </w:p>
          <w:p w14:paraId="54B803E1" w14:textId="77777777" w:rsidR="004762DA" w:rsidRPr="00020026" w:rsidRDefault="004762DA" w:rsidP="004762DA">
            <w:pPr>
              <w:pStyle w:val="BodyText-SW"/>
              <w:spacing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3279A9B4" w14:textId="77777777" w:rsidR="004762DA" w:rsidRPr="00572BC8" w:rsidRDefault="004762DA" w:rsidP="004762DA">
            <w:pPr>
              <w:pStyle w:val="BodyText-SW"/>
              <w:numPr>
                <w:ilvl w:val="0"/>
                <w:numId w:val="15"/>
              </w:numPr>
              <w:spacing w:after="0"/>
              <w:ind w:left="709" w:hanging="357"/>
              <w:rPr>
                <w:sz w:val="18"/>
              </w:rPr>
            </w:pPr>
            <w:r w:rsidRPr="00796E29">
              <w:rPr>
                <w:rFonts w:eastAsia="Calibri"/>
                <w:sz w:val="18"/>
                <w:szCs w:val="18"/>
              </w:rPr>
              <w:t>Adoption Certificate (UK / Channel Islands)</w:t>
            </w:r>
          </w:p>
        </w:tc>
      </w:tr>
    </w:tbl>
    <w:p w14:paraId="695B616F" w14:textId="77777777" w:rsidR="004762DA" w:rsidRPr="004770AD" w:rsidRDefault="004762DA" w:rsidP="004762DA">
      <w:pPr>
        <w:spacing w:before="0" w:after="0"/>
        <w:jc w:val="both"/>
        <w:rPr>
          <w:rFonts w:cs="Calibri"/>
          <w:color w:val="595959"/>
          <w:sz w:val="16"/>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762DA" w:rsidRPr="00280928" w14:paraId="58176DE7"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1B5D988" w14:textId="77777777" w:rsidR="004762DA" w:rsidRPr="004770AD" w:rsidRDefault="004762DA" w:rsidP="004762DA">
            <w:pPr>
              <w:pStyle w:val="TableHeading"/>
              <w:spacing w:before="0" w:after="0"/>
              <w:jc w:val="left"/>
              <w:rPr>
                <w:rFonts w:eastAsia="Calibri"/>
                <w:b/>
              </w:rPr>
            </w:pPr>
            <w:r w:rsidRPr="004770AD">
              <w:rPr>
                <w:rFonts w:eastAsia="Calibri"/>
                <w:b/>
              </w:rPr>
              <w:t>Group 1a</w:t>
            </w:r>
          </w:p>
          <w:p w14:paraId="68672586" w14:textId="77777777" w:rsidR="004762DA" w:rsidRPr="00280928" w:rsidRDefault="004762DA" w:rsidP="004762DA">
            <w:pPr>
              <w:pStyle w:val="TableHeading"/>
              <w:spacing w:before="0" w:after="0"/>
              <w:jc w:val="left"/>
              <w:rPr>
                <w:sz w:val="18"/>
              </w:rPr>
            </w:pPr>
            <w:r w:rsidRPr="004770AD">
              <w:rPr>
                <w:rFonts w:eastAsia="Calibri"/>
              </w:rPr>
              <w:t>Primary Identity Documents for non-</w:t>
            </w:r>
            <w:r>
              <w:rPr>
                <w:rFonts w:eastAsia="Calibri"/>
              </w:rPr>
              <w:t>UK</w:t>
            </w:r>
            <w:r w:rsidRPr="004770AD">
              <w:rPr>
                <w:rFonts w:eastAsia="Calibri"/>
              </w:rPr>
              <w:t xml:space="preserve"> nationals</w:t>
            </w:r>
          </w:p>
        </w:tc>
      </w:tr>
      <w:tr w:rsidR="004762DA" w:rsidRPr="00280928" w14:paraId="447DB256" w14:textId="77777777" w:rsidTr="003103DB">
        <w:trPr>
          <w:trHeight w:val="1125"/>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15E02A29"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53BE284E"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411D282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1699542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133D3D2C"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2F6089E4"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596BF8E"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233F684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528F4BE5"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5E5F789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0FA12D7E"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355AF3F2"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7D4D5517" w14:textId="77777777" w:rsidR="004762DA"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AC64CD1" w14:textId="77777777" w:rsidR="004762DA" w:rsidRPr="00796E29"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796E29">
              <w:rPr>
                <w:rFonts w:asciiTheme="minorHAnsi" w:hAnsiTheme="minorHAnsi" w:cstheme="minorHAnsi"/>
                <w:sz w:val="16"/>
                <w:szCs w:val="16"/>
              </w:rPr>
              <w:lastRenderedPageBreak/>
              <w:t>A Positive Verification Notice issued by the Home Office Employer Checking Service to the employer or prospective employer, which indicates that the named person may stay in the UK and is permitted to do the work in question.</w:t>
            </w:r>
          </w:p>
        </w:tc>
      </w:tr>
    </w:tbl>
    <w:p w14:paraId="252F60DD" w14:textId="77777777" w:rsidR="004762DA" w:rsidRDefault="004762DA" w:rsidP="004762DA">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762DA" w:rsidRPr="00280928" w14:paraId="7933A62D"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25A3CD09" w14:textId="77777777" w:rsidR="004762DA" w:rsidRDefault="004762DA" w:rsidP="004762DA">
            <w:pPr>
              <w:pStyle w:val="TableHeading"/>
              <w:spacing w:before="0" w:after="0"/>
              <w:jc w:val="left"/>
              <w:rPr>
                <w:rFonts w:eastAsia="Calibri"/>
              </w:rPr>
            </w:pPr>
            <w:r>
              <w:rPr>
                <w:rFonts w:eastAsia="Calibri"/>
                <w:b/>
              </w:rPr>
              <w:t>Group 2</w:t>
            </w:r>
            <w:r w:rsidRPr="004770AD">
              <w:rPr>
                <w:rFonts w:eastAsia="Calibri"/>
                <w:b/>
              </w:rPr>
              <w:t>a</w:t>
            </w:r>
          </w:p>
          <w:p w14:paraId="17FDA871" w14:textId="77777777" w:rsidR="004762DA" w:rsidRPr="00280928" w:rsidRDefault="004762DA" w:rsidP="004762DA">
            <w:pPr>
              <w:pStyle w:val="TableHeading"/>
              <w:spacing w:before="0" w:after="0"/>
              <w:jc w:val="left"/>
              <w:rPr>
                <w:sz w:val="18"/>
              </w:rPr>
            </w:pPr>
            <w:r>
              <w:rPr>
                <w:rFonts w:eastAsia="Calibri"/>
              </w:rPr>
              <w:t>Trusted Government Documents</w:t>
            </w:r>
          </w:p>
        </w:tc>
      </w:tr>
      <w:tr w:rsidR="004762DA" w:rsidRPr="00280928" w14:paraId="5C4DDB0D" w14:textId="77777777" w:rsidTr="003103DB">
        <w:trPr>
          <w:trHeight w:val="225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4D7B1637"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pho</w:t>
            </w:r>
            <w:r w:rsidRPr="00796E29">
              <w:rPr>
                <w:rFonts w:eastAsia="Calibri"/>
                <w:spacing w:val="-2"/>
                <w:sz w:val="18"/>
                <w:szCs w:val="24"/>
              </w:rPr>
              <w:t>t</w:t>
            </w:r>
            <w:r w:rsidRPr="00796E29">
              <w:rPr>
                <w:rFonts w:eastAsia="Calibri"/>
                <w:sz w:val="18"/>
                <w:szCs w:val="24"/>
              </w:rPr>
              <w:t>o</w:t>
            </w:r>
            <w:r w:rsidRPr="00796E29">
              <w:rPr>
                <w:rFonts w:eastAsia="Calibri"/>
                <w:spacing w:val="1"/>
                <w:sz w:val="18"/>
                <w:szCs w:val="24"/>
              </w:rPr>
              <w:t xml:space="preserve"> </w:t>
            </w:r>
            <w:r w:rsidRPr="00796E29">
              <w:rPr>
                <w:rFonts w:eastAsia="Calibri"/>
                <w:sz w:val="18"/>
                <w:szCs w:val="24"/>
              </w:rPr>
              <w:t>ca</w:t>
            </w:r>
            <w:r w:rsidRPr="00796E29">
              <w:rPr>
                <w:rFonts w:eastAsia="Calibri"/>
                <w:spacing w:val="-2"/>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on</w:t>
            </w:r>
            <w:r w:rsidRPr="00796E29">
              <w:rPr>
                <w:rFonts w:eastAsia="Calibri"/>
                <w:spacing w:val="-2"/>
                <w:sz w:val="18"/>
                <w:szCs w:val="24"/>
              </w:rPr>
              <w:t>l</w:t>
            </w:r>
            <w:r w:rsidRPr="00796E29">
              <w:rPr>
                <w:rFonts w:eastAsia="Calibri"/>
                <w:sz w:val="18"/>
                <w:szCs w:val="24"/>
              </w:rPr>
              <w:t>y (All Coun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ies except Group 1</w:t>
            </w:r>
            <w:proofErr w:type="gramStart"/>
            <w:r w:rsidRPr="00796E29">
              <w:rPr>
                <w:rFonts w:eastAsia="Calibri"/>
                <w:sz w:val="18"/>
                <w:szCs w:val="24"/>
              </w:rPr>
              <w:t xml:space="preserve">)  </w:t>
            </w:r>
            <w:r w:rsidRPr="00796E29">
              <w:rPr>
                <w:rFonts w:eastAsia="Calibri"/>
                <w:spacing w:val="-2"/>
                <w:sz w:val="18"/>
                <w:szCs w:val="24"/>
              </w:rPr>
              <w:t>(</w:t>
            </w:r>
            <w:proofErr w:type="gramEnd"/>
            <w:r w:rsidRPr="00796E29">
              <w:rPr>
                <w:rFonts w:eastAsia="Calibri"/>
                <w:sz w:val="18"/>
                <w:szCs w:val="24"/>
              </w:rPr>
              <w:t xml:space="preserve">Full </w:t>
            </w:r>
            <w:r w:rsidRPr="00796E29">
              <w:rPr>
                <w:rFonts w:eastAsia="Calibri"/>
                <w:spacing w:val="-2"/>
                <w:sz w:val="18"/>
                <w:szCs w:val="24"/>
              </w:rPr>
              <w:t>o</w:t>
            </w:r>
            <w:r w:rsidRPr="00796E29">
              <w:rPr>
                <w:rFonts w:eastAsia="Calibri"/>
                <w:sz w:val="18"/>
                <w:szCs w:val="24"/>
              </w:rPr>
              <w:t xml:space="preserve">r </w:t>
            </w:r>
            <w:r w:rsidRPr="00796E29">
              <w:rPr>
                <w:rFonts w:eastAsia="Calibri"/>
                <w:spacing w:val="1"/>
                <w:sz w:val="18"/>
                <w:szCs w:val="24"/>
              </w:rPr>
              <w:t>P</w:t>
            </w:r>
            <w:r w:rsidRPr="00796E29">
              <w:rPr>
                <w:rFonts w:eastAsia="Calibri"/>
                <w:sz w:val="18"/>
                <w:szCs w:val="24"/>
              </w:rPr>
              <w:t>r</w:t>
            </w:r>
            <w:r w:rsidRPr="00796E29">
              <w:rPr>
                <w:rFonts w:eastAsia="Calibri"/>
                <w:spacing w:val="1"/>
                <w:sz w:val="18"/>
                <w:szCs w:val="24"/>
              </w:rPr>
              <w:t>o</w:t>
            </w:r>
            <w:r w:rsidRPr="00796E29">
              <w:rPr>
                <w:rFonts w:eastAsia="Calibri"/>
                <w:sz w:val="18"/>
                <w:szCs w:val="24"/>
              </w:rPr>
              <w:t>vis</w:t>
            </w:r>
            <w:r w:rsidRPr="00796E29">
              <w:rPr>
                <w:rFonts w:eastAsia="Calibri"/>
                <w:spacing w:val="-2"/>
                <w:sz w:val="18"/>
                <w:szCs w:val="24"/>
              </w:rPr>
              <w:t>i</w:t>
            </w:r>
            <w:r w:rsidRPr="00796E29">
              <w:rPr>
                <w:rFonts w:eastAsia="Calibri"/>
                <w:sz w:val="18"/>
                <w:szCs w:val="24"/>
              </w:rPr>
              <w:t>onal)</w:t>
            </w:r>
          </w:p>
          <w:p w14:paraId="06101E37"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pap</w:t>
            </w:r>
            <w:r w:rsidRPr="00796E29">
              <w:rPr>
                <w:rFonts w:eastAsia="Calibri"/>
                <w:spacing w:val="-2"/>
                <w:sz w:val="18"/>
                <w:szCs w:val="24"/>
              </w:rPr>
              <w:t>e</w:t>
            </w:r>
            <w:r w:rsidRPr="00796E29">
              <w:rPr>
                <w:rFonts w:eastAsia="Calibri"/>
                <w:sz w:val="18"/>
                <w:szCs w:val="24"/>
              </w:rPr>
              <w:t>r v</w:t>
            </w:r>
            <w:r w:rsidRPr="00796E29">
              <w:rPr>
                <w:rFonts w:eastAsia="Calibri"/>
                <w:spacing w:val="1"/>
                <w:sz w:val="18"/>
                <w:szCs w:val="24"/>
              </w:rPr>
              <w:t>e</w:t>
            </w:r>
            <w:r w:rsidRPr="00796E29">
              <w:rPr>
                <w:rFonts w:eastAsia="Calibri"/>
                <w:sz w:val="18"/>
                <w:szCs w:val="24"/>
              </w:rPr>
              <w:t>rsion (UK / Is</w:t>
            </w:r>
            <w:r w:rsidRPr="00796E29">
              <w:rPr>
                <w:rFonts w:eastAsia="Calibri"/>
                <w:spacing w:val="-2"/>
                <w:sz w:val="18"/>
                <w:szCs w:val="24"/>
              </w:rPr>
              <w:t>l</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f</w:t>
            </w:r>
            <w:r w:rsidRPr="00796E29">
              <w:rPr>
                <w:rFonts w:eastAsia="Calibri"/>
                <w:spacing w:val="-2"/>
                <w:sz w:val="18"/>
                <w:szCs w:val="24"/>
              </w:rPr>
              <w:t xml:space="preserve"> </w:t>
            </w:r>
            <w:r w:rsidRPr="00796E29">
              <w:rPr>
                <w:rFonts w:eastAsia="Calibri"/>
                <w:sz w:val="18"/>
                <w:szCs w:val="24"/>
              </w:rPr>
              <w:t>Man / Chann</w:t>
            </w:r>
            <w:r w:rsidRPr="00796E29">
              <w:rPr>
                <w:rFonts w:eastAsia="Calibri"/>
                <w:spacing w:val="-2"/>
                <w:sz w:val="18"/>
                <w:szCs w:val="24"/>
              </w:rPr>
              <w:t>e</w:t>
            </w:r>
            <w:r w:rsidRPr="00796E29">
              <w:rPr>
                <w:rFonts w:eastAsia="Calibri"/>
                <w:sz w:val="18"/>
                <w:szCs w:val="24"/>
              </w:rPr>
              <w:t>l Islands) (Fu</w:t>
            </w:r>
            <w:r w:rsidRPr="00796E29">
              <w:rPr>
                <w:rFonts w:eastAsia="Calibri"/>
                <w:spacing w:val="-2"/>
                <w:sz w:val="18"/>
                <w:szCs w:val="24"/>
              </w:rPr>
              <w:t>l</w:t>
            </w:r>
            <w:r w:rsidRPr="00796E29">
              <w:rPr>
                <w:rFonts w:eastAsia="Calibri"/>
                <w:sz w:val="18"/>
                <w:szCs w:val="24"/>
              </w:rPr>
              <w:t>l or Provis</w:t>
            </w:r>
            <w:r w:rsidRPr="00796E29">
              <w:rPr>
                <w:rFonts w:eastAsia="Calibri"/>
                <w:spacing w:val="-2"/>
                <w:sz w:val="18"/>
                <w:szCs w:val="24"/>
              </w:rPr>
              <w:t>i</w:t>
            </w:r>
            <w:r w:rsidRPr="00796E29">
              <w:rPr>
                <w:rFonts w:eastAsia="Calibri"/>
                <w:sz w:val="18"/>
                <w:szCs w:val="24"/>
              </w:rPr>
              <w:t>on</w:t>
            </w:r>
            <w:r w:rsidRPr="00796E29">
              <w:rPr>
                <w:rFonts w:eastAsia="Calibri"/>
                <w:spacing w:val="1"/>
                <w:sz w:val="18"/>
                <w:szCs w:val="24"/>
              </w:rPr>
              <w:t>a</w:t>
            </w:r>
            <w:r w:rsidRPr="00796E29">
              <w:rPr>
                <w:rFonts w:eastAsia="Calibri"/>
                <w:sz w:val="18"/>
                <w:szCs w:val="24"/>
              </w:rPr>
              <w:t>l)</w:t>
            </w:r>
          </w:p>
          <w:p w14:paraId="3363DC7A"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pacing w:val="-2"/>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z w:val="18"/>
                <w:szCs w:val="24"/>
              </w:rPr>
              <w:t>h</w:t>
            </w:r>
            <w:r w:rsidRPr="00796E29">
              <w:rPr>
                <w:rFonts w:eastAsia="Calibri"/>
                <w:spacing w:val="1"/>
                <w:sz w:val="18"/>
                <w:szCs w:val="24"/>
              </w:rPr>
              <w:t xml:space="preserve"> </w:t>
            </w:r>
            <w:r w:rsidRPr="00796E29">
              <w:rPr>
                <w:rFonts w:eastAsia="Calibri"/>
                <w:sz w:val="18"/>
                <w:szCs w:val="24"/>
              </w:rPr>
              <w:t>Ce</w:t>
            </w:r>
            <w:r w:rsidRPr="00796E29">
              <w:rPr>
                <w:rFonts w:eastAsia="Calibri"/>
                <w:spacing w:val="1"/>
                <w:sz w:val="18"/>
                <w:szCs w:val="24"/>
              </w:rPr>
              <w:t>r</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f</w:t>
            </w:r>
            <w:r w:rsidRPr="00796E29">
              <w:rPr>
                <w:rFonts w:eastAsia="Calibri"/>
                <w:sz w:val="18"/>
                <w:szCs w:val="24"/>
              </w:rPr>
              <w:t>ica</w:t>
            </w:r>
            <w:r w:rsidRPr="00796E29">
              <w:rPr>
                <w:rFonts w:eastAsia="Calibri"/>
                <w:spacing w:val="-2"/>
                <w:sz w:val="18"/>
                <w:szCs w:val="24"/>
              </w:rPr>
              <w:t>t</w:t>
            </w:r>
            <w:r w:rsidRPr="00796E29">
              <w:rPr>
                <w:rFonts w:eastAsia="Calibri"/>
                <w:sz w:val="18"/>
                <w:szCs w:val="24"/>
              </w:rPr>
              <w:t>e</w:t>
            </w:r>
            <w:r w:rsidRPr="00796E29">
              <w:rPr>
                <w:rFonts w:eastAsia="Calibri"/>
                <w:spacing w:val="3"/>
                <w:sz w:val="18"/>
                <w:szCs w:val="24"/>
              </w:rPr>
              <w:t xml:space="preserve"> </w:t>
            </w:r>
            <w:r w:rsidRPr="00796E29">
              <w:rPr>
                <w:rFonts w:eastAsia="Calibri"/>
                <w:sz w:val="18"/>
                <w:szCs w:val="24"/>
              </w:rPr>
              <w:t>(UK</w:t>
            </w:r>
            <w:r w:rsidRPr="00796E29">
              <w:rPr>
                <w:rFonts w:eastAsia="Calibri"/>
                <w:spacing w:val="2"/>
                <w:sz w:val="18"/>
                <w:szCs w:val="24"/>
              </w:rPr>
              <w:t xml:space="preserve"> </w:t>
            </w:r>
            <w:r w:rsidRPr="00796E29">
              <w:rPr>
                <w:rFonts w:eastAsia="Calibri"/>
                <w:sz w:val="18"/>
                <w:szCs w:val="24"/>
              </w:rPr>
              <w:t>/</w:t>
            </w:r>
            <w:r w:rsidRPr="00796E29">
              <w:rPr>
                <w:rFonts w:eastAsia="Calibri"/>
                <w:spacing w:val="2"/>
                <w:sz w:val="18"/>
                <w:szCs w:val="24"/>
              </w:rPr>
              <w:t xml:space="preserve"> Isle of Man / </w:t>
            </w:r>
            <w:r w:rsidRPr="00796E29">
              <w:rPr>
                <w:rFonts w:eastAsia="Calibri"/>
                <w:sz w:val="18"/>
                <w:szCs w:val="24"/>
              </w:rPr>
              <w:t>Channel</w:t>
            </w:r>
            <w:r w:rsidRPr="00796E29">
              <w:rPr>
                <w:rFonts w:eastAsia="Calibri"/>
                <w:spacing w:val="1"/>
                <w:sz w:val="18"/>
                <w:szCs w:val="24"/>
              </w:rPr>
              <w:t xml:space="preserve"> </w:t>
            </w:r>
            <w:r w:rsidRPr="00796E29">
              <w:rPr>
                <w:rFonts w:eastAsia="Calibri"/>
                <w:sz w:val="18"/>
                <w:szCs w:val="24"/>
              </w:rPr>
              <w:t>Is</w:t>
            </w:r>
            <w:r w:rsidRPr="00796E29">
              <w:rPr>
                <w:rFonts w:eastAsia="Calibri"/>
                <w:spacing w:val="-2"/>
                <w:sz w:val="18"/>
                <w:szCs w:val="24"/>
              </w:rPr>
              <w:t>l</w:t>
            </w:r>
            <w:r w:rsidRPr="00796E29">
              <w:rPr>
                <w:rFonts w:eastAsia="Calibri"/>
                <w:sz w:val="18"/>
                <w:szCs w:val="24"/>
              </w:rPr>
              <w:t>an</w:t>
            </w:r>
            <w:r w:rsidRPr="00796E29">
              <w:rPr>
                <w:rFonts w:eastAsia="Calibri"/>
                <w:spacing w:val="1"/>
                <w:sz w:val="18"/>
                <w:szCs w:val="24"/>
              </w:rPr>
              <w:t>d</w:t>
            </w:r>
            <w:r w:rsidRPr="00796E29">
              <w:rPr>
                <w:rFonts w:eastAsia="Calibri"/>
                <w:sz w:val="18"/>
                <w:szCs w:val="24"/>
              </w:rPr>
              <w:t>s) (Issu</w:t>
            </w:r>
            <w:r w:rsidRPr="00796E29">
              <w:rPr>
                <w:rFonts w:eastAsia="Calibri"/>
                <w:spacing w:val="-2"/>
                <w:sz w:val="18"/>
                <w:szCs w:val="24"/>
              </w:rPr>
              <w:t>e</w:t>
            </w:r>
            <w:r w:rsidRPr="00796E29">
              <w:rPr>
                <w:rFonts w:eastAsia="Calibri"/>
                <w:sz w:val="18"/>
                <w:szCs w:val="24"/>
              </w:rPr>
              <w:t>d a</w:t>
            </w:r>
            <w:r w:rsidRPr="00796E29">
              <w:rPr>
                <w:rFonts w:eastAsia="Calibri"/>
                <w:spacing w:val="-2"/>
                <w:sz w:val="18"/>
                <w:szCs w:val="24"/>
              </w:rPr>
              <w:t>ft</w:t>
            </w:r>
            <w:r w:rsidRPr="00796E29">
              <w:rPr>
                <w:rFonts w:eastAsia="Calibri"/>
                <w:sz w:val="18"/>
                <w:szCs w:val="24"/>
              </w:rPr>
              <w:t xml:space="preserve">er </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 xml:space="preserve">e </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 xml:space="preserve">f </w:t>
            </w:r>
            <w:r w:rsidRPr="00796E29">
              <w:rPr>
                <w:rFonts w:eastAsia="Calibri"/>
                <w:spacing w:val="1"/>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w:t>
            </w:r>
          </w:p>
          <w:p w14:paraId="190E0C83"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4B02CF69"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45DBD678" w14:textId="77777777" w:rsidR="004762DA" w:rsidRPr="00796E29" w:rsidRDefault="004762DA" w:rsidP="004762DA">
            <w:pPr>
              <w:pStyle w:val="BodyText-SW"/>
              <w:numPr>
                <w:ilvl w:val="0"/>
                <w:numId w:val="24"/>
              </w:numPr>
              <w:spacing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1DBFA5F1" w14:textId="77777777" w:rsidR="004762DA" w:rsidRPr="00737560" w:rsidRDefault="004762DA" w:rsidP="004762DA">
            <w:pPr>
              <w:pStyle w:val="BodyText-SW"/>
              <w:numPr>
                <w:ilvl w:val="0"/>
                <w:numId w:val="24"/>
              </w:numPr>
              <w:spacing w:after="0"/>
              <w:rPr>
                <w:rFonts w:eastAsia="Calibri"/>
                <w:sz w:val="16"/>
              </w:rPr>
            </w:pPr>
            <w:r w:rsidRPr="00796E29">
              <w:rPr>
                <w:rFonts w:eastAsia="Calibri"/>
                <w:sz w:val="18"/>
                <w:szCs w:val="24"/>
              </w:rPr>
              <w:t>Immigration document, work permit or VISA (Issued outside of UK) (Valid only for roles whereby applicant is living and working outside of UK.)</w:t>
            </w:r>
          </w:p>
        </w:tc>
      </w:tr>
    </w:tbl>
    <w:p w14:paraId="31D96D05" w14:textId="77777777" w:rsidR="004762DA" w:rsidRDefault="004762DA" w:rsidP="004762DA">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762DA" w:rsidRPr="00280928" w14:paraId="571984CE"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3836D9" w14:textId="77777777" w:rsidR="004762DA" w:rsidRDefault="004762DA" w:rsidP="004762DA">
            <w:pPr>
              <w:pStyle w:val="TableHeading"/>
              <w:spacing w:before="0" w:after="0"/>
              <w:jc w:val="left"/>
              <w:rPr>
                <w:rFonts w:eastAsia="Calibri"/>
              </w:rPr>
            </w:pPr>
            <w:r>
              <w:rPr>
                <w:rFonts w:eastAsia="Calibri"/>
                <w:b/>
              </w:rPr>
              <w:t>Group 2b</w:t>
            </w:r>
          </w:p>
          <w:p w14:paraId="709D2175" w14:textId="77777777" w:rsidR="004762DA" w:rsidRPr="00280928" w:rsidRDefault="004762DA" w:rsidP="004762DA">
            <w:pPr>
              <w:pStyle w:val="TableHeading"/>
              <w:spacing w:before="0" w:after="0"/>
              <w:jc w:val="left"/>
              <w:rPr>
                <w:sz w:val="18"/>
              </w:rPr>
            </w:pPr>
            <w:r>
              <w:rPr>
                <w:rFonts w:eastAsia="Calibri"/>
              </w:rPr>
              <w:t>Financial &amp; Social History Documents</w:t>
            </w:r>
          </w:p>
        </w:tc>
      </w:tr>
      <w:tr w:rsidR="004762DA" w:rsidRPr="00280928" w14:paraId="3496CA12" w14:textId="77777777" w:rsidTr="003103DB">
        <w:trPr>
          <w:trHeight w:val="473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08C40E"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3056122C"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 xml:space="preserve">nt </w:t>
            </w:r>
            <w:r w:rsidRPr="00796E29">
              <w:rPr>
                <w:rFonts w:eastAsia="Calibri"/>
                <w:spacing w:val="-1"/>
                <w:sz w:val="18"/>
                <w:szCs w:val="24"/>
              </w:rPr>
              <w:t>(</w:t>
            </w:r>
            <w:r w:rsidRPr="00796E29">
              <w:rPr>
                <w:rFonts w:eastAsia="Calibri"/>
                <w:sz w:val="18"/>
                <w:szCs w:val="24"/>
              </w:rPr>
              <w:t>UK / Channel Islands)</w:t>
            </w:r>
            <w:r w:rsidRPr="00796E29">
              <w:rPr>
                <w:rFonts w:eastAsia="Calibri"/>
                <w:spacing w:val="-1"/>
                <w:sz w:val="18"/>
                <w:szCs w:val="24"/>
              </w:rPr>
              <w:t xml:space="preserve"> </w:t>
            </w:r>
            <w:r w:rsidRPr="00796E29">
              <w:rPr>
                <w:rFonts w:eastAsia="Calibri"/>
                <w:sz w:val="18"/>
                <w:szCs w:val="24"/>
              </w:rPr>
              <w:t>*</w:t>
            </w:r>
          </w:p>
          <w:p w14:paraId="7103E797" w14:textId="77777777" w:rsidR="004762DA" w:rsidRPr="00796E29" w:rsidRDefault="004762DA" w:rsidP="004762DA">
            <w:pPr>
              <w:pStyle w:val="BodyText-SW"/>
              <w:spacing w:after="0"/>
              <w:ind w:left="720"/>
              <w:rPr>
                <w:rFonts w:eastAsia="Calibri"/>
                <w:sz w:val="18"/>
                <w:szCs w:val="24"/>
              </w:rPr>
            </w:pPr>
            <w:r w:rsidRPr="00796E29">
              <w:rPr>
                <w:rFonts w:eastAsia="Calibri"/>
                <w:sz w:val="18"/>
                <w:szCs w:val="24"/>
              </w:rPr>
              <w:t>Monzo statements or statements printed from the internet are not acceptable</w:t>
            </w:r>
          </w:p>
          <w:p w14:paraId="3DD8823E"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p>
          <w:p w14:paraId="36095E10"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206A67FA"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2D23A555"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4B8A7A9B"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1A8E6626"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sidRPr="00796E29">
              <w:rPr>
                <w:rFonts w:eastAsia="Calibri"/>
                <w:sz w:val="18"/>
                <w:szCs w:val="24"/>
              </w:rPr>
              <w:t>*</w:t>
            </w:r>
          </w:p>
          <w:p w14:paraId="63F1917A"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w:t>
            </w:r>
          </w:p>
          <w:p w14:paraId="4566CEB6" w14:textId="3A56E788"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sidR="00BE592B">
              <w:rPr>
                <w:rFonts w:eastAsia="Calibri"/>
                <w:sz w:val="18"/>
                <w:szCs w:val="24"/>
              </w:rPr>
              <w:t xml:space="preserve"> giving entitlement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p>
          <w:p w14:paraId="1414EA58" w14:textId="77777777" w:rsidR="004762DA" w:rsidRPr="00796E29" w:rsidRDefault="004762DA" w:rsidP="004762DA">
            <w:pPr>
              <w:pStyle w:val="BodyText-SW"/>
              <w:spacing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S</w:t>
            </w:r>
            <w:r w:rsidRPr="00796E29">
              <w:rPr>
                <w:rFonts w:eastAsia="Calibri"/>
                <w:spacing w:val="-1"/>
                <w:sz w:val="18"/>
                <w:szCs w:val="24"/>
              </w:rPr>
              <w:t>oci</w:t>
            </w:r>
            <w:r w:rsidRPr="00796E29">
              <w:rPr>
                <w:rFonts w:eastAsia="Calibri"/>
                <w:sz w:val="18"/>
                <w:szCs w:val="24"/>
              </w:rPr>
              <w:t>al</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ec</w:t>
            </w:r>
            <w:r w:rsidRPr="00796E29">
              <w:rPr>
                <w:rFonts w:eastAsia="Calibri"/>
                <w:sz w:val="18"/>
                <w:szCs w:val="24"/>
              </w:rPr>
              <w:t>u</w:t>
            </w:r>
            <w:r w:rsidRPr="00796E29">
              <w:rPr>
                <w:rFonts w:eastAsia="Calibri"/>
                <w:spacing w:val="-2"/>
                <w:sz w:val="18"/>
                <w:szCs w:val="24"/>
              </w:rPr>
              <w:t>r</w:t>
            </w:r>
            <w:r w:rsidRPr="00796E29">
              <w:rPr>
                <w:rFonts w:eastAsia="Calibri"/>
                <w:spacing w:val="-1"/>
                <w:sz w:val="18"/>
                <w:szCs w:val="24"/>
              </w:rPr>
              <w:t>i</w:t>
            </w:r>
            <w:r w:rsidRPr="00796E29">
              <w:rPr>
                <w:rFonts w:eastAsia="Calibri"/>
                <w:spacing w:val="1"/>
                <w:sz w:val="18"/>
                <w:szCs w:val="24"/>
              </w:rPr>
              <w:t>t</w:t>
            </w:r>
            <w:r w:rsidRPr="00796E29">
              <w:rPr>
                <w:rFonts w:eastAsia="Calibri"/>
                <w:sz w:val="18"/>
                <w:szCs w:val="24"/>
              </w:rPr>
              <w:t>y</w:t>
            </w:r>
          </w:p>
          <w:p w14:paraId="016EFDBA"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 xml:space="preserve">EEA </w:t>
            </w:r>
            <w:r w:rsidRPr="00796E29">
              <w:rPr>
                <w:rFonts w:eastAsia="Calibri"/>
                <w:spacing w:val="-2"/>
                <w:sz w:val="18"/>
                <w:szCs w:val="24"/>
              </w:rPr>
              <w:t>N</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ID</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e</w:t>
            </w:r>
            <w:r w:rsidRPr="00796E29">
              <w:rPr>
                <w:rFonts w:eastAsia="Calibri"/>
                <w:spacing w:val="-1"/>
                <w:sz w:val="18"/>
                <w:szCs w:val="24"/>
              </w:rPr>
              <w:t xml:space="preserve"> 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1A086E30"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Ca</w:t>
            </w:r>
            <w:r w:rsidRPr="00796E29">
              <w:rPr>
                <w:rFonts w:eastAsia="Calibri"/>
                <w:spacing w:val="-2"/>
                <w:sz w:val="18"/>
                <w:szCs w:val="24"/>
              </w:rPr>
              <w:t>r</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c</w:t>
            </w:r>
            <w:r w:rsidRPr="00796E29">
              <w:rPr>
                <w:rFonts w:eastAsia="Calibri"/>
                <w:sz w:val="18"/>
                <w:szCs w:val="24"/>
              </w:rPr>
              <w:t>a</w:t>
            </w:r>
            <w:r w:rsidRPr="00796E29">
              <w:rPr>
                <w:rFonts w:eastAsia="Calibri"/>
                <w:spacing w:val="-2"/>
                <w:sz w:val="18"/>
                <w:szCs w:val="24"/>
              </w:rPr>
              <w:t>r</w:t>
            </w:r>
            <w:r w:rsidRPr="00796E29">
              <w:rPr>
                <w:rFonts w:eastAsia="Calibri"/>
                <w:spacing w:val="-1"/>
                <w:sz w:val="18"/>
                <w:szCs w:val="24"/>
              </w:rPr>
              <w:t>ryi</w:t>
            </w:r>
            <w:r w:rsidRPr="00796E29">
              <w:rPr>
                <w:rFonts w:eastAsia="Calibri"/>
                <w:sz w:val="18"/>
                <w:szCs w:val="24"/>
              </w:rPr>
              <w:t>ng</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 xml:space="preserve">PASS </w:t>
            </w:r>
            <w:r w:rsidRPr="00796E29">
              <w:rPr>
                <w:rFonts w:eastAsia="Calibri"/>
                <w:spacing w:val="-1"/>
                <w:sz w:val="18"/>
                <w:szCs w:val="24"/>
              </w:rPr>
              <w:t>accre</w:t>
            </w:r>
            <w:r w:rsidRPr="00796E29">
              <w:rPr>
                <w:rFonts w:eastAsia="Calibri"/>
                <w:sz w:val="18"/>
                <w:szCs w:val="24"/>
              </w:rPr>
              <w:t>d</w:t>
            </w:r>
            <w:r w:rsidRPr="00796E29">
              <w:rPr>
                <w:rFonts w:eastAsia="Calibri"/>
                <w:spacing w:val="-2"/>
                <w:sz w:val="18"/>
                <w:szCs w:val="24"/>
              </w:rPr>
              <w:t>it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o</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l</w:t>
            </w:r>
            <w:r w:rsidRPr="00796E29">
              <w:rPr>
                <w:rFonts w:eastAsia="Calibri"/>
                <w:spacing w:val="-1"/>
                <w:sz w:val="18"/>
                <w:szCs w:val="24"/>
              </w:rPr>
              <w:t>o</w:t>
            </w:r>
            <w:r w:rsidRPr="00796E29">
              <w:rPr>
                <w:rFonts w:eastAsia="Calibri"/>
                <w:spacing w:val="1"/>
                <w:sz w:val="18"/>
                <w:szCs w:val="24"/>
              </w:rPr>
              <w:t>g</w:t>
            </w:r>
            <w:r w:rsidRPr="00796E29">
              <w:rPr>
                <w:rFonts w:eastAsia="Calibri"/>
                <w:sz w:val="18"/>
                <w:szCs w:val="24"/>
              </w:rPr>
              <w:t>o</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Isle of Man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 xml:space="preserve">e </w:t>
            </w:r>
            <w:r w:rsidRPr="00796E29">
              <w:rPr>
                <w:rFonts w:eastAsia="Calibri"/>
                <w:spacing w:val="-1"/>
                <w:sz w:val="18"/>
                <w:szCs w:val="24"/>
              </w:rPr>
              <w:t>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5077E1F5"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Irish Passport Card – must be valid (Cannot be used with an Irish Passport)</w:t>
            </w:r>
          </w:p>
          <w:p w14:paraId="22245407" w14:textId="77777777" w:rsidR="004762DA" w:rsidRPr="00796E29" w:rsidRDefault="004762DA" w:rsidP="004762DA">
            <w:pPr>
              <w:pStyle w:val="BodyText-SW"/>
              <w:numPr>
                <w:ilvl w:val="0"/>
                <w:numId w:val="18"/>
              </w:numPr>
              <w:spacing w:after="0"/>
              <w:ind w:left="714" w:hanging="357"/>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proofErr w:type="gramStart"/>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proofErr w:type="gramEnd"/>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66B84E6F" w14:textId="77777777" w:rsidR="004762DA" w:rsidRPr="00796E29" w:rsidRDefault="004762DA" w:rsidP="004762DA">
            <w:pPr>
              <w:pStyle w:val="BodyText-SW"/>
              <w:numPr>
                <w:ilvl w:val="0"/>
                <w:numId w:val="18"/>
              </w:numPr>
              <w:spacing w:after="0"/>
              <w:ind w:left="726" w:hanging="369"/>
              <w:rPr>
                <w:rFonts w:eastAsia="Calibri"/>
                <w:sz w:val="18"/>
                <w:szCs w:val="24"/>
              </w:rPr>
            </w:pPr>
            <w:r w:rsidRPr="00796E29">
              <w:rPr>
                <w:rFonts w:eastAsia="Calibri"/>
                <w:sz w:val="18"/>
                <w:szCs w:val="24"/>
              </w:rPr>
              <w:t>Non-UK Bank/Building Society Statement *</w:t>
            </w:r>
          </w:p>
          <w:p w14:paraId="47A5D383" w14:textId="77777777" w:rsidR="004762DA" w:rsidRPr="00796E29" w:rsidRDefault="004762DA" w:rsidP="004762DA">
            <w:pPr>
              <w:pStyle w:val="BodyText-SW"/>
              <w:spacing w:after="0"/>
              <w:ind w:left="726"/>
              <w:rPr>
                <w:rFonts w:eastAsia="Calibri"/>
                <w:sz w:val="18"/>
                <w:szCs w:val="24"/>
              </w:rPr>
            </w:pPr>
            <w:r w:rsidRPr="00796E29">
              <w:rPr>
                <w:rFonts w:eastAsia="Calibri"/>
                <w:sz w:val="18"/>
                <w:szCs w:val="24"/>
              </w:rPr>
              <w:t xml:space="preserve">Branch must be located in the country in which the applicant lives and </w:t>
            </w:r>
            <w:proofErr w:type="gramStart"/>
            <w:r w:rsidRPr="00796E29">
              <w:rPr>
                <w:rFonts w:eastAsia="Calibri"/>
                <w:sz w:val="18"/>
                <w:szCs w:val="24"/>
              </w:rPr>
              <w:t>works</w:t>
            </w:r>
            <w:proofErr w:type="gramEnd"/>
          </w:p>
          <w:p w14:paraId="3FB0249A" w14:textId="77777777" w:rsidR="004762DA" w:rsidRDefault="004762DA" w:rsidP="004762DA">
            <w:pPr>
              <w:pStyle w:val="BodyText-SW"/>
              <w:numPr>
                <w:ilvl w:val="0"/>
                <w:numId w:val="18"/>
              </w:numPr>
              <w:spacing w:after="0"/>
              <w:ind w:left="726" w:hanging="369"/>
              <w:rPr>
                <w:rFonts w:eastAsia="Calibri"/>
                <w:sz w:val="18"/>
                <w:szCs w:val="24"/>
              </w:rPr>
            </w:pPr>
            <w:r w:rsidRPr="00796E29">
              <w:rPr>
                <w:rFonts w:eastAsia="Calibri"/>
                <w:sz w:val="18"/>
                <w:szCs w:val="24"/>
              </w:rPr>
              <w:t>Letter of Sponsorship from future employer</w:t>
            </w:r>
          </w:p>
          <w:p w14:paraId="637903E1" w14:textId="77777777" w:rsidR="004762DA" w:rsidRPr="00796E29" w:rsidRDefault="004762DA" w:rsidP="004762DA">
            <w:pPr>
              <w:pStyle w:val="BodyText-SW"/>
              <w:spacing w:after="0"/>
              <w:ind w:left="726"/>
              <w:rPr>
                <w:rFonts w:eastAsia="Calibri"/>
                <w:sz w:val="18"/>
                <w:szCs w:val="24"/>
              </w:rPr>
            </w:pPr>
            <w:r w:rsidRPr="00796E29">
              <w:rPr>
                <w:rFonts w:eastAsia="Calibri"/>
                <w:sz w:val="18"/>
                <w:szCs w:val="24"/>
              </w:rPr>
              <w:t>Non-UK only – valid only for applicants residing outside UK at time of application</w:t>
            </w:r>
          </w:p>
        </w:tc>
      </w:tr>
    </w:tbl>
    <w:p w14:paraId="17D2EDA2" w14:textId="61E01B19" w:rsidR="004762DA" w:rsidRDefault="004762DA" w:rsidP="004762DA">
      <w:pPr>
        <w:spacing w:before="0" w:after="0"/>
        <w:jc w:val="both"/>
        <w:rPr>
          <w:rFonts w:cs="Calibri"/>
          <w:color w:val="595959"/>
          <w:sz w:val="16"/>
          <w:szCs w:val="20"/>
        </w:rPr>
      </w:pPr>
    </w:p>
    <w:p w14:paraId="11F31235" w14:textId="6D7C836B" w:rsidR="004762DA" w:rsidRDefault="004762DA" w:rsidP="004762DA">
      <w:pPr>
        <w:spacing w:before="0" w:after="0"/>
        <w:jc w:val="both"/>
        <w:rPr>
          <w:rFonts w:cs="Calibri"/>
          <w:color w:val="595959"/>
          <w:sz w:val="16"/>
          <w:szCs w:val="20"/>
        </w:rPr>
      </w:pPr>
      <w:r w:rsidRPr="00737560">
        <w:rPr>
          <w:rFonts w:cs="Calibri"/>
          <w:noProof/>
          <w:color w:val="595959"/>
          <w:sz w:val="16"/>
          <w:szCs w:val="20"/>
          <w:lang w:eastAsia="en-GB"/>
        </w:rPr>
        <mc:AlternateContent>
          <mc:Choice Requires="wps">
            <w:drawing>
              <wp:anchor distT="0" distB="0" distL="114300" distR="114300" simplePos="0" relativeHeight="251701248" behindDoc="0" locked="0" layoutInCell="1" allowOverlap="1" wp14:anchorId="29A17D5B" wp14:editId="0694E16D">
                <wp:simplePos x="0" y="0"/>
                <wp:positionH relativeFrom="margin">
                  <wp:posOffset>-635</wp:posOffset>
                </wp:positionH>
                <wp:positionV relativeFrom="paragraph">
                  <wp:posOffset>6350</wp:posOffset>
                </wp:positionV>
                <wp:extent cx="6477000" cy="706755"/>
                <wp:effectExtent l="0" t="0" r="1905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06755"/>
                        </a:xfrm>
                        <a:prstGeom prst="rect">
                          <a:avLst/>
                        </a:prstGeom>
                        <a:solidFill>
                          <a:srgbClr val="FFFFFF"/>
                        </a:solidFill>
                        <a:ln w="6350">
                          <a:solidFill>
                            <a:srgbClr val="005B82"/>
                          </a:solidFill>
                          <a:miter lim="800000"/>
                          <a:headEnd/>
                          <a:tailEnd/>
                        </a:ln>
                      </wps:spPr>
                      <wps:txbx>
                        <w:txbxContent>
                          <w:p w14:paraId="2A7D2674" w14:textId="77777777" w:rsidR="004762DA" w:rsidRPr="00737560" w:rsidRDefault="004762DA" w:rsidP="004762DA">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1E38E857" w14:textId="77777777" w:rsidR="004762DA" w:rsidRPr="00737560" w:rsidRDefault="004762DA" w:rsidP="004762DA">
                            <w:pPr>
                              <w:pStyle w:val="ListParagraph"/>
                              <w:widowControl w:val="0"/>
                              <w:numPr>
                                <w:ilvl w:val="0"/>
                                <w:numId w:val="18"/>
                              </w:numPr>
                              <w:tabs>
                                <w:tab w:val="left" w:pos="385"/>
                              </w:tabs>
                              <w:spacing w:before="0" w:after="0"/>
                              <w:contextualSpacing w:val="0"/>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08360DED" w14:textId="77777777" w:rsidR="004762DA" w:rsidRPr="00737560" w:rsidRDefault="004762DA" w:rsidP="004762DA">
                            <w:pPr>
                              <w:pStyle w:val="BodyText-SW"/>
                              <w:numPr>
                                <w:ilvl w:val="0"/>
                                <w:numId w:val="1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17D5B" id="_x0000_s1041" type="#_x0000_t202" style="position:absolute;left:0;text-align:left;margin-left:-.05pt;margin-top:.5pt;width:510pt;height:55.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" strokecolor="#005b82" strokeweight=".5pt">
                <v:textbox>
                  <w:txbxContent>
                    <w:p w14:paraId="2A7D2674" w14:textId="77777777" w:rsidR="004762DA" w:rsidRPr="00737560" w:rsidRDefault="004762DA" w:rsidP="004762DA">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1E38E857" w14:textId="77777777" w:rsidR="004762DA" w:rsidRPr="00737560" w:rsidRDefault="004762DA" w:rsidP="004762DA">
                      <w:pPr>
                        <w:pStyle w:val="ListParagraph"/>
                        <w:widowControl w:val="0"/>
                        <w:numPr>
                          <w:ilvl w:val="0"/>
                          <w:numId w:val="18"/>
                        </w:numPr>
                        <w:tabs>
                          <w:tab w:val="left" w:pos="385"/>
                        </w:tabs>
                        <w:spacing w:before="0" w:after="0"/>
                        <w:contextualSpacing w:val="0"/>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08360DED" w14:textId="77777777" w:rsidR="004762DA" w:rsidRPr="00737560" w:rsidRDefault="004762DA" w:rsidP="004762DA">
                      <w:pPr>
                        <w:pStyle w:val="BodyText-SW"/>
                        <w:numPr>
                          <w:ilvl w:val="0"/>
                          <w:numId w:val="1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350E3121" w14:textId="77777777" w:rsidR="004762DA" w:rsidRDefault="004762DA" w:rsidP="004762DA">
      <w:pPr>
        <w:spacing w:before="0" w:after="0"/>
        <w:jc w:val="both"/>
        <w:rPr>
          <w:rFonts w:cs="Calibri"/>
          <w:color w:val="595959"/>
          <w:sz w:val="16"/>
          <w:szCs w:val="20"/>
        </w:rPr>
      </w:pPr>
    </w:p>
    <w:p w14:paraId="7C7F8977" w14:textId="77777777" w:rsidR="004762DA" w:rsidRDefault="004762DA" w:rsidP="004762DA">
      <w:pPr>
        <w:spacing w:before="0" w:after="0"/>
        <w:jc w:val="both"/>
        <w:rPr>
          <w:rFonts w:cs="Calibri"/>
          <w:color w:val="595959"/>
          <w:sz w:val="16"/>
          <w:szCs w:val="20"/>
        </w:rPr>
      </w:pPr>
    </w:p>
    <w:p w14:paraId="43C98933" w14:textId="77777777" w:rsidR="004762DA" w:rsidRPr="004770AD" w:rsidRDefault="004762DA" w:rsidP="004762DA">
      <w:pPr>
        <w:spacing w:before="0" w:after="0"/>
        <w:jc w:val="both"/>
        <w:rPr>
          <w:rFonts w:cs="Calibri"/>
          <w:color w:val="595959"/>
          <w:sz w:val="16"/>
          <w:szCs w:val="20"/>
        </w:rPr>
      </w:pPr>
    </w:p>
    <w:p w14:paraId="5CD73E3F" w14:textId="77777777" w:rsidR="00D8719E" w:rsidRDefault="00D8719E" w:rsidP="004762DA">
      <w:pPr>
        <w:spacing w:before="0" w:after="0"/>
        <w:jc w:val="both"/>
        <w:rPr>
          <w:rFonts w:cs="Calibri"/>
          <w:color w:val="595959"/>
          <w:sz w:val="20"/>
          <w:szCs w:val="20"/>
        </w:rPr>
      </w:pPr>
    </w:p>
    <w:p w14:paraId="487BEEB2" w14:textId="77777777" w:rsidR="00D8719E" w:rsidRDefault="00D8719E" w:rsidP="004762DA">
      <w:pPr>
        <w:spacing w:before="0" w:after="0"/>
        <w:jc w:val="both"/>
        <w:rPr>
          <w:rFonts w:cs="Calibri"/>
          <w:color w:val="595959"/>
          <w:sz w:val="20"/>
          <w:szCs w:val="20"/>
        </w:rPr>
      </w:pPr>
    </w:p>
    <w:p w14:paraId="55810D83" w14:textId="77777777" w:rsidR="00D8719E" w:rsidRDefault="00D8719E" w:rsidP="00D8719E">
      <w:pPr>
        <w:jc w:val="both"/>
        <w:rPr>
          <w:rFonts w:cs="Calibri"/>
          <w:color w:val="595959"/>
          <w:sz w:val="20"/>
          <w:szCs w:val="20"/>
        </w:rPr>
      </w:pPr>
    </w:p>
    <w:p w14:paraId="52F0352D" w14:textId="77777777" w:rsidR="00865DF3" w:rsidRPr="00280928" w:rsidRDefault="00865DF3" w:rsidP="00F346F0">
      <w:pPr>
        <w:pStyle w:val="TableHeading"/>
        <w:spacing w:before="0" w:after="0"/>
        <w:jc w:val="left"/>
      </w:pPr>
    </w:p>
    <w:sectPr w:rsidR="00865DF3" w:rsidRPr="00280928" w:rsidSect="00A67943">
      <w:pgSz w:w="11906" w:h="16838"/>
      <w:pgMar w:top="1440" w:right="849" w:bottom="1440" w:left="851"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CE406" w14:textId="77777777" w:rsidR="00A67943" w:rsidRDefault="00A67943" w:rsidP="005368E0">
      <w:pPr>
        <w:spacing w:after="0"/>
      </w:pPr>
      <w:r>
        <w:separator/>
      </w:r>
    </w:p>
  </w:endnote>
  <w:endnote w:type="continuationSeparator" w:id="0">
    <w:p w14:paraId="3B0FA65C" w14:textId="77777777" w:rsidR="00A67943" w:rsidRDefault="00A67943"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427D1"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7F88081"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336686D7"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7F4FC5DC"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8A72"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14F33A18"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7ABE4" w14:textId="77777777" w:rsidR="00A67943" w:rsidRDefault="00A67943" w:rsidP="005368E0">
      <w:pPr>
        <w:spacing w:after="0"/>
      </w:pPr>
      <w:r>
        <w:separator/>
      </w:r>
    </w:p>
  </w:footnote>
  <w:footnote w:type="continuationSeparator" w:id="0">
    <w:p w14:paraId="793095A6" w14:textId="77777777" w:rsidR="00A67943" w:rsidRDefault="00A67943"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B2D10" w14:textId="11088E71" w:rsidR="00785B17" w:rsidRDefault="00647C03">
    <w:pPr>
      <w:pStyle w:val="Header"/>
    </w:pPr>
    <w:r>
      <w:rPr>
        <w:noProof/>
      </w:rPr>
      <w:drawing>
        <wp:anchor distT="0" distB="0" distL="114300" distR="114300" simplePos="0" relativeHeight="251694592" behindDoc="0" locked="0" layoutInCell="1" allowOverlap="1" wp14:anchorId="1FB35570" wp14:editId="220ABD30">
          <wp:simplePos x="0" y="0"/>
          <wp:positionH relativeFrom="column">
            <wp:posOffset>-266700</wp:posOffset>
          </wp:positionH>
          <wp:positionV relativeFrom="paragraph">
            <wp:posOffset>-128270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444992" w:rsidRPr="00444992">
      <w:rPr>
        <w:noProof/>
      </w:rPr>
      <w:drawing>
        <wp:anchor distT="0" distB="0" distL="114300" distR="114300" simplePos="0" relativeHeight="251692544" behindDoc="0" locked="0" layoutInCell="1" allowOverlap="1" wp14:anchorId="1FF11A31" wp14:editId="612B0297">
          <wp:simplePos x="0" y="0"/>
          <wp:positionH relativeFrom="column">
            <wp:posOffset>5729301</wp:posOffset>
          </wp:positionH>
          <wp:positionV relativeFrom="paragraph">
            <wp:posOffset>-101820</wp:posOffset>
          </wp:positionV>
          <wp:extent cx="876300" cy="445135"/>
          <wp:effectExtent l="0" t="0" r="0" b="0"/>
          <wp:wrapNone/>
          <wp:docPr id="16" name="Picture 16"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C7881" w14:textId="205A06E8" w:rsidR="00785B17" w:rsidRDefault="00785B17">
    <w:pPr>
      <w:pStyle w:val="Header"/>
    </w:pPr>
  </w:p>
  <w:p w14:paraId="7807E7D1" w14:textId="28A50820"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9952" w14:textId="77777777" w:rsidR="00785B17" w:rsidRDefault="00D8719E">
    <w:pPr>
      <w:pStyle w:val="Header"/>
    </w:pPr>
    <w:r w:rsidRPr="00D8719E">
      <w:rPr>
        <w:noProof/>
      </w:rPr>
      <w:drawing>
        <wp:anchor distT="0" distB="0" distL="114300" distR="114300" simplePos="0" relativeHeight="251686400" behindDoc="0" locked="0" layoutInCell="1" allowOverlap="1" wp14:anchorId="6A12C9D4" wp14:editId="6DD5AE31">
          <wp:simplePos x="0" y="0"/>
          <wp:positionH relativeFrom="column">
            <wp:posOffset>5751830</wp:posOffset>
          </wp:positionH>
          <wp:positionV relativeFrom="paragraph">
            <wp:posOffset>-127000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7424" behindDoc="0" locked="0" layoutInCell="1" allowOverlap="1" wp14:anchorId="39888862" wp14:editId="45E4F7BC">
          <wp:simplePos x="0" y="0"/>
          <wp:positionH relativeFrom="column">
            <wp:posOffset>-158971</wp:posOffset>
          </wp:positionH>
          <wp:positionV relativeFrom="paragraph">
            <wp:posOffset>-128270</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3414F" w14:textId="77777777" w:rsidR="006C2447" w:rsidRPr="00843802" w:rsidRDefault="00D8719E" w:rsidP="00843802">
    <w:pPr>
      <w:pStyle w:val="Header"/>
    </w:pPr>
    <w:r w:rsidRPr="00D8719E">
      <w:rPr>
        <w:noProof/>
      </w:rPr>
      <w:drawing>
        <wp:anchor distT="0" distB="0" distL="114300" distR="114300" simplePos="0" relativeHeight="251690496" behindDoc="0" locked="0" layoutInCell="1" allowOverlap="1" wp14:anchorId="7C00C2DB" wp14:editId="44404A6A">
          <wp:simplePos x="0" y="0"/>
          <wp:positionH relativeFrom="column">
            <wp:posOffset>-158750</wp:posOffset>
          </wp:positionH>
          <wp:positionV relativeFrom="paragraph">
            <wp:posOffset>-144145</wp:posOffset>
          </wp:positionV>
          <wp:extent cx="1844675" cy="486410"/>
          <wp:effectExtent l="0" t="0" r="3175" b="8890"/>
          <wp:wrapNone/>
          <wp:docPr id="14" name="Picture 14"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9472" behindDoc="0" locked="0" layoutInCell="1" allowOverlap="1" wp14:anchorId="71738BE9" wp14:editId="78CB6DD1">
          <wp:simplePos x="0" y="0"/>
          <wp:positionH relativeFrom="column">
            <wp:posOffset>5752851</wp:posOffset>
          </wp:positionH>
          <wp:positionV relativeFrom="paragraph">
            <wp:posOffset>-143151</wp:posOffset>
          </wp:positionV>
          <wp:extent cx="876300" cy="445135"/>
          <wp:effectExtent l="0" t="0" r="0" b="0"/>
          <wp:wrapNone/>
          <wp:docPr id="50" name="Picture 5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D5EEACF2"/>
    <w:lvl w:ilvl="0" w:tplc="5EF2FBD6">
      <w:start w:val="1"/>
      <w:numFmt w:val="decimal"/>
      <w:pStyle w:val="Numbers"/>
      <w:lvlText w:val="%1."/>
      <w:lvlJc w:val="left"/>
      <w:pPr>
        <w:ind w:left="644" w:hanging="360"/>
      </w:pPr>
      <w:rPr>
        <w:rFonts w:hint="default"/>
        <w:color w:val="005B8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CE6AF5"/>
    <w:multiLevelType w:val="hybridMultilevel"/>
    <w:tmpl w:val="26ECAB9E"/>
    <w:lvl w:ilvl="0" w:tplc="5A0E2EB8">
      <w:start w:val="1"/>
      <w:numFmt w:val="bullet"/>
      <w:pStyle w:val="Bullet"/>
      <w:lvlText w:val=""/>
      <w:lvlJc w:val="left"/>
      <w:pPr>
        <w:ind w:left="644" w:hanging="360"/>
      </w:pPr>
      <w:rPr>
        <w:rFonts w:ascii="Wingdings" w:hAnsi="Wingdings" w:hint="default"/>
        <w:color w:val="005B82"/>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9"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1"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54692C"/>
    <w:multiLevelType w:val="hybridMultilevel"/>
    <w:tmpl w:val="ECB8D820"/>
    <w:lvl w:ilvl="0" w:tplc="D5A00DC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7DFC9CE0"/>
    <w:lvl w:ilvl="0" w:tplc="BA0868E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0194419">
    <w:abstractNumId w:val="14"/>
  </w:num>
  <w:num w:numId="2" w16cid:durableId="690835106">
    <w:abstractNumId w:val="9"/>
  </w:num>
  <w:num w:numId="3" w16cid:durableId="2039576573">
    <w:abstractNumId w:val="18"/>
  </w:num>
  <w:num w:numId="4" w16cid:durableId="965938201">
    <w:abstractNumId w:val="8"/>
  </w:num>
  <w:num w:numId="5" w16cid:durableId="33947653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0666707">
    <w:abstractNumId w:val="5"/>
  </w:num>
  <w:num w:numId="7" w16cid:durableId="788427714">
    <w:abstractNumId w:val="4"/>
  </w:num>
  <w:num w:numId="8" w16cid:durableId="1850174433">
    <w:abstractNumId w:val="1"/>
  </w:num>
  <w:num w:numId="9" w16cid:durableId="1056776044">
    <w:abstractNumId w:val="6"/>
  </w:num>
  <w:num w:numId="10" w16cid:durableId="1061976793">
    <w:abstractNumId w:val="11"/>
  </w:num>
  <w:num w:numId="11" w16cid:durableId="864635934">
    <w:abstractNumId w:val="0"/>
  </w:num>
  <w:num w:numId="12" w16cid:durableId="475881020">
    <w:abstractNumId w:val="21"/>
  </w:num>
  <w:num w:numId="13" w16cid:durableId="375859761">
    <w:abstractNumId w:val="2"/>
  </w:num>
  <w:num w:numId="14" w16cid:durableId="352341847">
    <w:abstractNumId w:val="17"/>
  </w:num>
  <w:num w:numId="15" w16cid:durableId="965356905">
    <w:abstractNumId w:val="13"/>
  </w:num>
  <w:num w:numId="16" w16cid:durableId="1628509056">
    <w:abstractNumId w:val="19"/>
  </w:num>
  <w:num w:numId="17" w16cid:durableId="1883440096">
    <w:abstractNumId w:val="10"/>
  </w:num>
  <w:num w:numId="18" w16cid:durableId="345790665">
    <w:abstractNumId w:val="12"/>
  </w:num>
  <w:num w:numId="19" w16cid:durableId="17658173">
    <w:abstractNumId w:val="15"/>
  </w:num>
  <w:num w:numId="20" w16cid:durableId="1086881635">
    <w:abstractNumId w:val="7"/>
  </w:num>
  <w:num w:numId="21" w16cid:durableId="1032455466">
    <w:abstractNumId w:val="13"/>
  </w:num>
  <w:num w:numId="22" w16cid:durableId="1167406923">
    <w:abstractNumId w:val="12"/>
  </w:num>
  <w:num w:numId="23" w16cid:durableId="2137986403">
    <w:abstractNumId w:val="16"/>
  </w:num>
  <w:num w:numId="24" w16cid:durableId="89936770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37D8F"/>
    <w:rsid w:val="000458CF"/>
    <w:rsid w:val="000479F0"/>
    <w:rsid w:val="00051275"/>
    <w:rsid w:val="0005731E"/>
    <w:rsid w:val="00062525"/>
    <w:rsid w:val="0006304A"/>
    <w:rsid w:val="000642F0"/>
    <w:rsid w:val="00082EF4"/>
    <w:rsid w:val="00083401"/>
    <w:rsid w:val="000853AC"/>
    <w:rsid w:val="0008552A"/>
    <w:rsid w:val="00092BB7"/>
    <w:rsid w:val="000A1663"/>
    <w:rsid w:val="000A3EA8"/>
    <w:rsid w:val="000B1206"/>
    <w:rsid w:val="000B6B08"/>
    <w:rsid w:val="000B7278"/>
    <w:rsid w:val="000D0857"/>
    <w:rsid w:val="000D25B5"/>
    <w:rsid w:val="000E7816"/>
    <w:rsid w:val="000F1EA0"/>
    <w:rsid w:val="000F3ADB"/>
    <w:rsid w:val="000F47A1"/>
    <w:rsid w:val="000F7D88"/>
    <w:rsid w:val="00100AFA"/>
    <w:rsid w:val="00102489"/>
    <w:rsid w:val="00105B56"/>
    <w:rsid w:val="001101EB"/>
    <w:rsid w:val="00110851"/>
    <w:rsid w:val="00114531"/>
    <w:rsid w:val="00120684"/>
    <w:rsid w:val="00125C25"/>
    <w:rsid w:val="00130F1E"/>
    <w:rsid w:val="00131413"/>
    <w:rsid w:val="0013336E"/>
    <w:rsid w:val="001344D9"/>
    <w:rsid w:val="00146F35"/>
    <w:rsid w:val="0015320B"/>
    <w:rsid w:val="001537C1"/>
    <w:rsid w:val="00153AA8"/>
    <w:rsid w:val="0015414E"/>
    <w:rsid w:val="00154551"/>
    <w:rsid w:val="0016252F"/>
    <w:rsid w:val="00162FBD"/>
    <w:rsid w:val="00163A7A"/>
    <w:rsid w:val="001652D3"/>
    <w:rsid w:val="00165C16"/>
    <w:rsid w:val="00166CB2"/>
    <w:rsid w:val="00166DDF"/>
    <w:rsid w:val="00173BF5"/>
    <w:rsid w:val="00177973"/>
    <w:rsid w:val="00182F35"/>
    <w:rsid w:val="0018332C"/>
    <w:rsid w:val="001840C9"/>
    <w:rsid w:val="001919C4"/>
    <w:rsid w:val="00192937"/>
    <w:rsid w:val="001937D7"/>
    <w:rsid w:val="00193F58"/>
    <w:rsid w:val="00196AA7"/>
    <w:rsid w:val="001A487A"/>
    <w:rsid w:val="001B1F15"/>
    <w:rsid w:val="001B59E1"/>
    <w:rsid w:val="001C2615"/>
    <w:rsid w:val="001C2EC3"/>
    <w:rsid w:val="001C4962"/>
    <w:rsid w:val="001D2561"/>
    <w:rsid w:val="001D40F6"/>
    <w:rsid w:val="001D763A"/>
    <w:rsid w:val="001E1D32"/>
    <w:rsid w:val="001E276C"/>
    <w:rsid w:val="001E3135"/>
    <w:rsid w:val="001E3659"/>
    <w:rsid w:val="001E3968"/>
    <w:rsid w:val="001F014A"/>
    <w:rsid w:val="001F2CE8"/>
    <w:rsid w:val="0020000F"/>
    <w:rsid w:val="00200723"/>
    <w:rsid w:val="00202191"/>
    <w:rsid w:val="0021111B"/>
    <w:rsid w:val="00211E78"/>
    <w:rsid w:val="0021315D"/>
    <w:rsid w:val="00213C94"/>
    <w:rsid w:val="00221D9A"/>
    <w:rsid w:val="0022272C"/>
    <w:rsid w:val="0022298E"/>
    <w:rsid w:val="00250781"/>
    <w:rsid w:val="0025217F"/>
    <w:rsid w:val="002672B5"/>
    <w:rsid w:val="00267A3D"/>
    <w:rsid w:val="002703B9"/>
    <w:rsid w:val="00280928"/>
    <w:rsid w:val="00281729"/>
    <w:rsid w:val="002827AA"/>
    <w:rsid w:val="002834A6"/>
    <w:rsid w:val="00283737"/>
    <w:rsid w:val="00283BC7"/>
    <w:rsid w:val="00290BBF"/>
    <w:rsid w:val="00291603"/>
    <w:rsid w:val="00292C8A"/>
    <w:rsid w:val="002977A5"/>
    <w:rsid w:val="002A5E1A"/>
    <w:rsid w:val="002A65E2"/>
    <w:rsid w:val="002B36FC"/>
    <w:rsid w:val="002B5D59"/>
    <w:rsid w:val="002B7936"/>
    <w:rsid w:val="002C485A"/>
    <w:rsid w:val="002D100D"/>
    <w:rsid w:val="002D3555"/>
    <w:rsid w:val="002D3D29"/>
    <w:rsid w:val="002D589A"/>
    <w:rsid w:val="002D5E12"/>
    <w:rsid w:val="002E3797"/>
    <w:rsid w:val="002E580B"/>
    <w:rsid w:val="002E5BAA"/>
    <w:rsid w:val="002E6CAC"/>
    <w:rsid w:val="002E787D"/>
    <w:rsid w:val="002F0C05"/>
    <w:rsid w:val="002F19E2"/>
    <w:rsid w:val="002F21C0"/>
    <w:rsid w:val="002F6FEF"/>
    <w:rsid w:val="002F7A27"/>
    <w:rsid w:val="003012DB"/>
    <w:rsid w:val="00303DF2"/>
    <w:rsid w:val="0031231F"/>
    <w:rsid w:val="00313837"/>
    <w:rsid w:val="00314B2F"/>
    <w:rsid w:val="0031722E"/>
    <w:rsid w:val="00325881"/>
    <w:rsid w:val="00330ABD"/>
    <w:rsid w:val="00340DAD"/>
    <w:rsid w:val="00350374"/>
    <w:rsid w:val="0035672E"/>
    <w:rsid w:val="00357B42"/>
    <w:rsid w:val="00357D37"/>
    <w:rsid w:val="00362DD2"/>
    <w:rsid w:val="003656DE"/>
    <w:rsid w:val="00366B91"/>
    <w:rsid w:val="00381BA9"/>
    <w:rsid w:val="00383E4C"/>
    <w:rsid w:val="003908B2"/>
    <w:rsid w:val="00392E8C"/>
    <w:rsid w:val="003934FB"/>
    <w:rsid w:val="003942A0"/>
    <w:rsid w:val="00394FFE"/>
    <w:rsid w:val="003A63D6"/>
    <w:rsid w:val="003B3A61"/>
    <w:rsid w:val="003B774B"/>
    <w:rsid w:val="003C3641"/>
    <w:rsid w:val="003C619E"/>
    <w:rsid w:val="003C68E0"/>
    <w:rsid w:val="003C6C49"/>
    <w:rsid w:val="003D101D"/>
    <w:rsid w:val="003D2BB3"/>
    <w:rsid w:val="003D550A"/>
    <w:rsid w:val="003D5A8A"/>
    <w:rsid w:val="003D61AF"/>
    <w:rsid w:val="003E2136"/>
    <w:rsid w:val="003E3402"/>
    <w:rsid w:val="003E389B"/>
    <w:rsid w:val="003E48A1"/>
    <w:rsid w:val="003E5C12"/>
    <w:rsid w:val="003E6843"/>
    <w:rsid w:val="00400C88"/>
    <w:rsid w:val="00403B64"/>
    <w:rsid w:val="00411D9C"/>
    <w:rsid w:val="00412F10"/>
    <w:rsid w:val="0041482E"/>
    <w:rsid w:val="004162E9"/>
    <w:rsid w:val="0042412A"/>
    <w:rsid w:val="00427CC1"/>
    <w:rsid w:val="004332F2"/>
    <w:rsid w:val="0043561F"/>
    <w:rsid w:val="00436028"/>
    <w:rsid w:val="00440E44"/>
    <w:rsid w:val="00442CAF"/>
    <w:rsid w:val="00444992"/>
    <w:rsid w:val="004538E4"/>
    <w:rsid w:val="00454BDC"/>
    <w:rsid w:val="00456BF0"/>
    <w:rsid w:val="00460BBE"/>
    <w:rsid w:val="00462A14"/>
    <w:rsid w:val="004640DD"/>
    <w:rsid w:val="0046567B"/>
    <w:rsid w:val="0046698F"/>
    <w:rsid w:val="004708C1"/>
    <w:rsid w:val="00470D01"/>
    <w:rsid w:val="0047411F"/>
    <w:rsid w:val="0047525F"/>
    <w:rsid w:val="004762DA"/>
    <w:rsid w:val="00484FCD"/>
    <w:rsid w:val="00486062"/>
    <w:rsid w:val="00487DCC"/>
    <w:rsid w:val="00493F9A"/>
    <w:rsid w:val="004943E5"/>
    <w:rsid w:val="00496ACE"/>
    <w:rsid w:val="004A03CD"/>
    <w:rsid w:val="004A2845"/>
    <w:rsid w:val="004A3204"/>
    <w:rsid w:val="004B0DC2"/>
    <w:rsid w:val="004B4844"/>
    <w:rsid w:val="004B539E"/>
    <w:rsid w:val="004C2592"/>
    <w:rsid w:val="004C67AD"/>
    <w:rsid w:val="004D0711"/>
    <w:rsid w:val="004D2BDF"/>
    <w:rsid w:val="004D3128"/>
    <w:rsid w:val="004D74E8"/>
    <w:rsid w:val="004E1975"/>
    <w:rsid w:val="004E2957"/>
    <w:rsid w:val="004E3798"/>
    <w:rsid w:val="004E492B"/>
    <w:rsid w:val="004E7685"/>
    <w:rsid w:val="004F1336"/>
    <w:rsid w:val="004F3BB7"/>
    <w:rsid w:val="004F637F"/>
    <w:rsid w:val="00500EAD"/>
    <w:rsid w:val="0050247C"/>
    <w:rsid w:val="00504830"/>
    <w:rsid w:val="005111AD"/>
    <w:rsid w:val="00511CDF"/>
    <w:rsid w:val="005139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B07EC"/>
    <w:rsid w:val="005B22A4"/>
    <w:rsid w:val="005B3FE1"/>
    <w:rsid w:val="005B5194"/>
    <w:rsid w:val="005B6C09"/>
    <w:rsid w:val="005C6AC6"/>
    <w:rsid w:val="005D685A"/>
    <w:rsid w:val="005E01E8"/>
    <w:rsid w:val="005E6D13"/>
    <w:rsid w:val="005F4225"/>
    <w:rsid w:val="005F5C21"/>
    <w:rsid w:val="005F797F"/>
    <w:rsid w:val="006150F3"/>
    <w:rsid w:val="00616492"/>
    <w:rsid w:val="006215E5"/>
    <w:rsid w:val="00624B5F"/>
    <w:rsid w:val="0062653A"/>
    <w:rsid w:val="00626E3F"/>
    <w:rsid w:val="00631C65"/>
    <w:rsid w:val="006331EF"/>
    <w:rsid w:val="0063350D"/>
    <w:rsid w:val="00633634"/>
    <w:rsid w:val="00640D16"/>
    <w:rsid w:val="0064431B"/>
    <w:rsid w:val="00647C03"/>
    <w:rsid w:val="006550CA"/>
    <w:rsid w:val="00656FDC"/>
    <w:rsid w:val="00657731"/>
    <w:rsid w:val="0066275F"/>
    <w:rsid w:val="00665DDD"/>
    <w:rsid w:val="00670258"/>
    <w:rsid w:val="00673110"/>
    <w:rsid w:val="00675069"/>
    <w:rsid w:val="006750FF"/>
    <w:rsid w:val="00680FE1"/>
    <w:rsid w:val="00681FC9"/>
    <w:rsid w:val="00683B6F"/>
    <w:rsid w:val="00693674"/>
    <w:rsid w:val="006A1081"/>
    <w:rsid w:val="006A1F67"/>
    <w:rsid w:val="006A715E"/>
    <w:rsid w:val="006B66E5"/>
    <w:rsid w:val="006B6B68"/>
    <w:rsid w:val="006C07B3"/>
    <w:rsid w:val="006C1CD8"/>
    <w:rsid w:val="006C2447"/>
    <w:rsid w:val="006C278F"/>
    <w:rsid w:val="006C2A8F"/>
    <w:rsid w:val="006C35F5"/>
    <w:rsid w:val="006C3E30"/>
    <w:rsid w:val="006C41A7"/>
    <w:rsid w:val="006C47D0"/>
    <w:rsid w:val="006D004F"/>
    <w:rsid w:val="006D4989"/>
    <w:rsid w:val="006D5F03"/>
    <w:rsid w:val="006E1D65"/>
    <w:rsid w:val="006E3152"/>
    <w:rsid w:val="006F5AAA"/>
    <w:rsid w:val="006F75CA"/>
    <w:rsid w:val="007102F6"/>
    <w:rsid w:val="00710415"/>
    <w:rsid w:val="007112EE"/>
    <w:rsid w:val="00755472"/>
    <w:rsid w:val="007564E4"/>
    <w:rsid w:val="00763920"/>
    <w:rsid w:val="00763E94"/>
    <w:rsid w:val="007747BD"/>
    <w:rsid w:val="00775E72"/>
    <w:rsid w:val="00776D91"/>
    <w:rsid w:val="00777812"/>
    <w:rsid w:val="00784DEF"/>
    <w:rsid w:val="00785B17"/>
    <w:rsid w:val="00794B39"/>
    <w:rsid w:val="0079799B"/>
    <w:rsid w:val="007A0C5D"/>
    <w:rsid w:val="007B037C"/>
    <w:rsid w:val="007B08B4"/>
    <w:rsid w:val="007B3AD3"/>
    <w:rsid w:val="007B3E21"/>
    <w:rsid w:val="007B76BE"/>
    <w:rsid w:val="007B777A"/>
    <w:rsid w:val="007C3255"/>
    <w:rsid w:val="007D5166"/>
    <w:rsid w:val="007D7458"/>
    <w:rsid w:val="007D7698"/>
    <w:rsid w:val="00810D9F"/>
    <w:rsid w:val="00812692"/>
    <w:rsid w:val="0081392D"/>
    <w:rsid w:val="008175CF"/>
    <w:rsid w:val="008219E6"/>
    <w:rsid w:val="00822DCF"/>
    <w:rsid w:val="00827608"/>
    <w:rsid w:val="008346AC"/>
    <w:rsid w:val="00836B6A"/>
    <w:rsid w:val="00841A4C"/>
    <w:rsid w:val="00843802"/>
    <w:rsid w:val="00845D2F"/>
    <w:rsid w:val="00846F41"/>
    <w:rsid w:val="008474FB"/>
    <w:rsid w:val="00851250"/>
    <w:rsid w:val="008545FF"/>
    <w:rsid w:val="00865B8D"/>
    <w:rsid w:val="00865DF3"/>
    <w:rsid w:val="0087232E"/>
    <w:rsid w:val="008744EC"/>
    <w:rsid w:val="00875840"/>
    <w:rsid w:val="00875862"/>
    <w:rsid w:val="0088161C"/>
    <w:rsid w:val="00882B9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946"/>
    <w:rsid w:val="00935B33"/>
    <w:rsid w:val="00937D6D"/>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6D8A"/>
    <w:rsid w:val="009A6EB4"/>
    <w:rsid w:val="009C0FB7"/>
    <w:rsid w:val="009C1244"/>
    <w:rsid w:val="009C4C60"/>
    <w:rsid w:val="009C5C4A"/>
    <w:rsid w:val="009C705A"/>
    <w:rsid w:val="009C7A60"/>
    <w:rsid w:val="009D45B4"/>
    <w:rsid w:val="009D5395"/>
    <w:rsid w:val="009E1087"/>
    <w:rsid w:val="009F2D8F"/>
    <w:rsid w:val="009F3859"/>
    <w:rsid w:val="009F6720"/>
    <w:rsid w:val="00A01AEA"/>
    <w:rsid w:val="00A041C6"/>
    <w:rsid w:val="00A04F52"/>
    <w:rsid w:val="00A056D5"/>
    <w:rsid w:val="00A06C61"/>
    <w:rsid w:val="00A134B2"/>
    <w:rsid w:val="00A16B5F"/>
    <w:rsid w:val="00A209C3"/>
    <w:rsid w:val="00A21CA8"/>
    <w:rsid w:val="00A22853"/>
    <w:rsid w:val="00A3068E"/>
    <w:rsid w:val="00A314B4"/>
    <w:rsid w:val="00A32436"/>
    <w:rsid w:val="00A35D44"/>
    <w:rsid w:val="00A45DA2"/>
    <w:rsid w:val="00A6084E"/>
    <w:rsid w:val="00A67943"/>
    <w:rsid w:val="00A67CD4"/>
    <w:rsid w:val="00A74EE8"/>
    <w:rsid w:val="00A755D1"/>
    <w:rsid w:val="00A77204"/>
    <w:rsid w:val="00A841CA"/>
    <w:rsid w:val="00A91B45"/>
    <w:rsid w:val="00AA767C"/>
    <w:rsid w:val="00AC41C5"/>
    <w:rsid w:val="00AC461D"/>
    <w:rsid w:val="00AC4A2D"/>
    <w:rsid w:val="00AD1D4F"/>
    <w:rsid w:val="00AE0E87"/>
    <w:rsid w:val="00AE327E"/>
    <w:rsid w:val="00AE35BF"/>
    <w:rsid w:val="00AE3C41"/>
    <w:rsid w:val="00AE47B5"/>
    <w:rsid w:val="00AE5F30"/>
    <w:rsid w:val="00B13E5E"/>
    <w:rsid w:val="00B15A0C"/>
    <w:rsid w:val="00B209BC"/>
    <w:rsid w:val="00B211F1"/>
    <w:rsid w:val="00B301FE"/>
    <w:rsid w:val="00B306CB"/>
    <w:rsid w:val="00B33093"/>
    <w:rsid w:val="00B35205"/>
    <w:rsid w:val="00B40A19"/>
    <w:rsid w:val="00B4441F"/>
    <w:rsid w:val="00B545AD"/>
    <w:rsid w:val="00B56D84"/>
    <w:rsid w:val="00B5710A"/>
    <w:rsid w:val="00B57554"/>
    <w:rsid w:val="00B60348"/>
    <w:rsid w:val="00B6099A"/>
    <w:rsid w:val="00B60C6F"/>
    <w:rsid w:val="00B60CD3"/>
    <w:rsid w:val="00B70F90"/>
    <w:rsid w:val="00B8120F"/>
    <w:rsid w:val="00B85B5E"/>
    <w:rsid w:val="00B9002D"/>
    <w:rsid w:val="00B94808"/>
    <w:rsid w:val="00B94D6F"/>
    <w:rsid w:val="00B96505"/>
    <w:rsid w:val="00BA4150"/>
    <w:rsid w:val="00BA5235"/>
    <w:rsid w:val="00BB2AE6"/>
    <w:rsid w:val="00BB315B"/>
    <w:rsid w:val="00BC75A3"/>
    <w:rsid w:val="00BD6823"/>
    <w:rsid w:val="00BE21DA"/>
    <w:rsid w:val="00BE592B"/>
    <w:rsid w:val="00BE7DDC"/>
    <w:rsid w:val="00BF777C"/>
    <w:rsid w:val="00C06101"/>
    <w:rsid w:val="00C0724C"/>
    <w:rsid w:val="00C112E3"/>
    <w:rsid w:val="00C16DEC"/>
    <w:rsid w:val="00C241F4"/>
    <w:rsid w:val="00C25090"/>
    <w:rsid w:val="00C27A56"/>
    <w:rsid w:val="00C27BE8"/>
    <w:rsid w:val="00C30817"/>
    <w:rsid w:val="00C31105"/>
    <w:rsid w:val="00C41578"/>
    <w:rsid w:val="00C429E9"/>
    <w:rsid w:val="00C42B64"/>
    <w:rsid w:val="00C44413"/>
    <w:rsid w:val="00C44671"/>
    <w:rsid w:val="00C46871"/>
    <w:rsid w:val="00C5451B"/>
    <w:rsid w:val="00C60266"/>
    <w:rsid w:val="00C6067C"/>
    <w:rsid w:val="00C63FBD"/>
    <w:rsid w:val="00C723F7"/>
    <w:rsid w:val="00C73FD7"/>
    <w:rsid w:val="00C81EBC"/>
    <w:rsid w:val="00C82818"/>
    <w:rsid w:val="00C87E9B"/>
    <w:rsid w:val="00C907B3"/>
    <w:rsid w:val="00CB04CF"/>
    <w:rsid w:val="00CB0C7A"/>
    <w:rsid w:val="00CB24F4"/>
    <w:rsid w:val="00CB7B96"/>
    <w:rsid w:val="00CC290A"/>
    <w:rsid w:val="00CD320E"/>
    <w:rsid w:val="00CD5403"/>
    <w:rsid w:val="00CE175F"/>
    <w:rsid w:val="00CE6787"/>
    <w:rsid w:val="00CE6991"/>
    <w:rsid w:val="00CE6CA8"/>
    <w:rsid w:val="00CF26CA"/>
    <w:rsid w:val="00CF5CA1"/>
    <w:rsid w:val="00CF6C6F"/>
    <w:rsid w:val="00D0066C"/>
    <w:rsid w:val="00D012D7"/>
    <w:rsid w:val="00D03903"/>
    <w:rsid w:val="00D06D1A"/>
    <w:rsid w:val="00D10FF9"/>
    <w:rsid w:val="00D11FB4"/>
    <w:rsid w:val="00D1574A"/>
    <w:rsid w:val="00D20A18"/>
    <w:rsid w:val="00D25FD6"/>
    <w:rsid w:val="00D3532E"/>
    <w:rsid w:val="00D43A9D"/>
    <w:rsid w:val="00D4419A"/>
    <w:rsid w:val="00D46658"/>
    <w:rsid w:val="00D5763E"/>
    <w:rsid w:val="00D601C4"/>
    <w:rsid w:val="00D72C25"/>
    <w:rsid w:val="00D74829"/>
    <w:rsid w:val="00D83C25"/>
    <w:rsid w:val="00D8719E"/>
    <w:rsid w:val="00D9553B"/>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16A74"/>
    <w:rsid w:val="00E30C6C"/>
    <w:rsid w:val="00E36E0B"/>
    <w:rsid w:val="00E410EE"/>
    <w:rsid w:val="00E534C4"/>
    <w:rsid w:val="00E619DB"/>
    <w:rsid w:val="00E779E3"/>
    <w:rsid w:val="00E8063E"/>
    <w:rsid w:val="00E8100F"/>
    <w:rsid w:val="00E8394E"/>
    <w:rsid w:val="00E85846"/>
    <w:rsid w:val="00E91B0E"/>
    <w:rsid w:val="00EA13B7"/>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3641E"/>
    <w:rsid w:val="00F41127"/>
    <w:rsid w:val="00F465C1"/>
    <w:rsid w:val="00F546BB"/>
    <w:rsid w:val="00F573B1"/>
    <w:rsid w:val="00F57A69"/>
    <w:rsid w:val="00F6760C"/>
    <w:rsid w:val="00F67E48"/>
    <w:rsid w:val="00F77F00"/>
    <w:rsid w:val="00F81712"/>
    <w:rsid w:val="00F86483"/>
    <w:rsid w:val="00F929F5"/>
    <w:rsid w:val="00F92F4F"/>
    <w:rsid w:val="00F941EB"/>
    <w:rsid w:val="00F9544E"/>
    <w:rsid w:val="00F95C74"/>
    <w:rsid w:val="00F96696"/>
    <w:rsid w:val="00F96F70"/>
    <w:rsid w:val="00F971AF"/>
    <w:rsid w:val="00FA0593"/>
    <w:rsid w:val="00FA3A71"/>
    <w:rsid w:val="00FA418C"/>
    <w:rsid w:val="00FA4675"/>
    <w:rsid w:val="00FA5E74"/>
    <w:rsid w:val="00FA7FCE"/>
    <w:rsid w:val="00FB18A9"/>
    <w:rsid w:val="00FB3D48"/>
    <w:rsid w:val="00FB5124"/>
    <w:rsid w:val="00FC79CD"/>
    <w:rsid w:val="00FD5D96"/>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63C90E38"/>
  <w15:docId w15:val="{375E08D1-5800-4A20-8C7E-4EE71DC0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3D2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1486628">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1629544">
      <w:bodyDiv w:val="1"/>
      <w:marLeft w:val="0"/>
      <w:marRight w:val="0"/>
      <w:marTop w:val="0"/>
      <w:marBottom w:val="0"/>
      <w:divBdr>
        <w:top w:val="none" w:sz="0" w:space="0" w:color="auto"/>
        <w:left w:val="none" w:sz="0" w:space="0" w:color="auto"/>
        <w:bottom w:val="none" w:sz="0" w:space="0" w:color="auto"/>
        <w:right w:val="none" w:sz="0" w:space="0" w:color="auto"/>
      </w:divBdr>
    </w:div>
    <w:div w:id="2105492570">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6.png"/><Relationship Id="rId39" Type="http://schemas.openxmlformats.org/officeDocument/2006/relationships/customXml" Target="../customXml/item4.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matrixscreening.com/xxxxx" TargetMode="External"/><Relationship Id="rId32" Type="http://schemas.openxmlformats.org/officeDocument/2006/relationships/image" Target="media/image12.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E088D3-EB85-44C7-8DA8-C369EF8D6C35}">
  <ds:schemaRefs>
    <ds:schemaRef ds:uri="http://schemas.openxmlformats.org/officeDocument/2006/bibliography"/>
  </ds:schemaRefs>
</ds:datastoreItem>
</file>

<file path=customXml/itemProps2.xml><?xml version="1.0" encoding="utf-8"?>
<ds:datastoreItem xmlns:ds="http://schemas.openxmlformats.org/officeDocument/2006/customXml" ds:itemID="{CEFDFFED-7AB4-4CB9-B46F-7E5D26BE8DF1}"/>
</file>

<file path=customXml/itemProps3.xml><?xml version="1.0" encoding="utf-8"?>
<ds:datastoreItem xmlns:ds="http://schemas.openxmlformats.org/officeDocument/2006/customXml" ds:itemID="{A7264490-BE9D-4D4D-9762-1E2432EE87F7}"/>
</file>

<file path=customXml/itemProps4.xml><?xml version="1.0" encoding="utf-8"?>
<ds:datastoreItem xmlns:ds="http://schemas.openxmlformats.org/officeDocument/2006/customXml" ds:itemID="{E8BEE4E5-E058-4B8D-95EC-A067C3006B5E}"/>
</file>

<file path=docProps/app.xml><?xml version="1.0" encoding="utf-8"?>
<Properties xmlns="http://schemas.openxmlformats.org/officeDocument/2006/extended-properties" xmlns:vt="http://schemas.openxmlformats.org/officeDocument/2006/docPropsVTypes">
  <Template>True Partners Bid Template 2014 FV</Template>
  <TotalTime>2</TotalTime>
  <Pages>15</Pages>
  <Words>2665</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Basic DBS Applicant Guide</vt:lpstr>
    </vt:vector>
  </TitlesOfParts>
  <Company>Capita</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Applicant Guide</dc:title>
  <dc:creator>James yeomans</dc:creator>
  <cp:lastModifiedBy>Jordan Barton</cp:lastModifiedBy>
  <cp:revision>4</cp:revision>
  <cp:lastPrinted>2017-12-12T17:48:00Z</cp:lastPrinted>
  <dcterms:created xsi:type="dcterms:W3CDTF">2023-07-31T12:30:00Z</dcterms:created>
  <dcterms:modified xsi:type="dcterms:W3CDTF">2024-04-11T10:47:00Z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